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word/glossary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D56" w:rsidRPr="002E1AB2" w:rsidRDefault="00722F1F">
      <w:pPr>
        <w:pStyle w:val="af1"/>
        <w:rPr>
          <w:rFonts w:ascii="Microsoft YaHei UI" w:eastAsia="Microsoft YaHei UI" w:hAnsi="Microsoft YaHei UI"/>
          <w:sz w:val="21"/>
        </w:rPr>
      </w:pPr>
      <w:r w:rsidRPr="002E1AB2">
        <w:rPr>
          <w:rFonts w:ascii="Microsoft YaHei UI" w:eastAsia="Microsoft YaHei UI" w:hAnsi="Microsoft YaHei UI"/>
          <w:noProof/>
          <w:sz w:val="21"/>
        </w:rPr>
        <mc:AlternateContent>
          <mc:Choice Requires="wpg">
            <w:drawing>
              <wp:anchor distT="0" distB="2743200" distL="91440" distR="91440" simplePos="0" relativeHeight="251659264" behindDoc="0" locked="0" layoutInCell="1" allowOverlap="1" wp14:anchorId="04EF5773" wp14:editId="6CFA9617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445770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组 1" descr="联系信息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0"/>
                          <a:chOff x="0" y="0"/>
                          <a:chExt cx="1905000" cy="8677275"/>
                        </a:xfrm>
                      </wpg:grpSpPr>
                      <wps:wsp>
                        <wps:cNvPr id="11" name="文本框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56"/>
                                </w:rPr>
                                <w:alias w:val="您的姓名"/>
                                <w:tag w:val=""/>
                                <w:id w:val="177164487"/>
                                <w:placeholder>
                                  <w:docPart w:val="59FC0929CBC04DF89A9515A5152055FB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EndPr/>
                              <w:sdtContent>
                                <w:p w:rsidR="00504D56" w:rsidRPr="009F3CAB" w:rsidRDefault="003B324A">
                                  <w:pPr>
                                    <w:pStyle w:val="ab"/>
                                    <w:rPr>
                                      <w:rFonts w:ascii="Microsoft YaHei UI" w:eastAsia="Microsoft YaHei UI" w:hAnsi="Microsoft YaHei UI"/>
                                      <w:sz w:val="56"/>
                                    </w:rPr>
                                  </w:pP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56"/>
                                      <w:lang w:val="zh-CN"/>
                                    </w:rPr>
                                    <w:t>[您的姓名]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  <w:id w:val="972643682"/>
                                <w:placeholder>
                                  <w:docPart w:val="84CC7F5995B0431CBD48AD0961BA7468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:rsidR="00504D56" w:rsidRPr="009F3CAB" w:rsidRDefault="00722F1F">
                                  <w:pPr>
                                    <w:pStyle w:val="1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</w:pP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24"/>
                                      <w:lang w:val="zh-CN"/>
                                    </w:rPr>
                                    <w:t>[职务]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  <w:id w:val="-689379014"/>
                                <w:placeholder>
                                  <w:docPart w:val="84CC7F5995B0431CBD48AD0961BA7468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:rsidR="00504D56" w:rsidRPr="009F3CAB" w:rsidRDefault="002E1AB2">
                                  <w:pPr>
                                    <w:pStyle w:val="1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</w:pP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24"/>
                                      <w:lang w:val="zh-CN"/>
                                    </w:rPr>
                                    <w:t>[职务]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文本框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地址"/>
                                <w:id w:val="857930560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EndPr/>
                              <w:sdtContent>
                                <w:p w:rsidR="00504D56" w:rsidRPr="009F3CAB" w:rsidRDefault="00722F1F">
                                  <w:p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[地址 1]</w:t>
                                  </w: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br/>
                                  </w: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[地址 2]</w:t>
                                  </w: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br/>
                                  </w: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[省/市/自治区，市/县，邮政编码]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电话"/>
                                <w:tag w:val=""/>
                                <w:id w:val="1004709174"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504D56" w:rsidRPr="009F3CAB" w:rsidRDefault="00722F1F">
                                  <w:pPr>
                                    <w:pStyle w:val="ac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[电话]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电子邮件"/>
                                <w:tag w:val=""/>
                                <w:id w:val="2087269705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504D56" w:rsidRPr="009F3CAB" w:rsidRDefault="00722F1F">
                                  <w:pPr>
                                    <w:pStyle w:val="ac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[电子邮件]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网站"/>
                                <w:tag w:val=""/>
                                <w:id w:val="-2006035799"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504D56" w:rsidRPr="009F3CAB" w:rsidRDefault="00722F1F">
                                  <w:pPr>
                                    <w:pStyle w:val="ac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9F3CAB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[网站]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w14:anchorId="04EF5773" id="组 1" o:spid="_x0000_s1026" alt="联系信息" style="position:absolute;margin-left:0;margin-top:0;width:149.75pt;height:684pt;z-index:251659264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,8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11" o:spid="_x0000_s1027" type="#_x0000_t202" style="position:absolute;width:19050;height:42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y0cMA&#10;AADbAAAADwAAAGRycy9kb3ducmV2LnhtbERPTUvDQBC9C/6HZQre7CY9iKTdFrEt9KBWWwW9jdkx&#10;CWZnw+40Tf99tyB4m8f7nNlicK3qKcTGs4F8nIEiLr1tuDLwvl/f3oOKgmyx9UwGThRhMb++mmFh&#10;/ZHfqN9JpVIIxwIN1CJdoXUsa3IYx74jTtyPDw4lwVBpG/CYwl2rJ1l2px02nBpq7OixpvJ3d3AG&#10;2s8Ynr4z+eqX1bO8bvXhY5W/GHMzGh6moIQG+Rf/uTc2zc/h8ks6QM/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zy0c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rPr>
                            <w:rFonts w:ascii="Microsoft YaHei UI" w:eastAsia="Microsoft YaHei UI" w:hAnsi="Microsoft YaHei UI"/>
                            <w:sz w:val="56"/>
                          </w:rPr>
                          <w:alias w:val="您的姓名"/>
                          <w:tag w:val=""/>
                          <w:id w:val="177164487"/>
                          <w:placeholder>
                            <w:docPart w:val="59FC0929CBC04DF89A9515A5152055FB"/>
                          </w:placeholder>
                          <w:showingPlcHdr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EndPr/>
                        <w:sdtContent>
                          <w:p w:rsidR="00504D56" w:rsidRPr="009F3CAB" w:rsidRDefault="003B324A">
                            <w:pPr>
                              <w:pStyle w:val="ab"/>
                              <w:rPr>
                                <w:rFonts w:ascii="Microsoft YaHei UI" w:eastAsia="Microsoft YaHei UI" w:hAnsi="Microsoft YaHei UI"/>
                                <w:sz w:val="56"/>
                              </w:rPr>
                            </w:pPr>
                            <w:r w:rsidRPr="009F3CAB">
                              <w:rPr>
                                <w:rFonts w:ascii="Microsoft YaHei UI" w:eastAsia="Microsoft YaHei UI" w:hAnsi="Microsoft YaHei UI"/>
                                <w:sz w:val="56"/>
                                <w:lang w:val="zh-CN"/>
                              </w:rPr>
                              <w:t>[您的姓名]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24"/>
                          </w:rPr>
                          <w:id w:val="972643682"/>
                          <w:placeholder>
                            <w:docPart w:val="84CC7F5995B0431CBD48AD0961BA7468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/>
                        <w:sdtContent>
                          <w:p w:rsidR="00504D56" w:rsidRPr="009F3CAB" w:rsidRDefault="00722F1F">
                            <w:pPr>
                              <w:pStyle w:val="1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</w:pPr>
                            <w:r w:rsidRPr="009F3CAB">
                              <w:rPr>
                                <w:rFonts w:ascii="Microsoft YaHei UI" w:eastAsia="Microsoft YaHei UI" w:hAnsi="Microsoft YaHei UI"/>
                                <w:sz w:val="24"/>
                                <w:lang w:val="zh-CN"/>
                              </w:rPr>
                              <w:t>[职务]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24"/>
                          </w:rPr>
                          <w:id w:val="-689379014"/>
                          <w:placeholder>
                            <w:docPart w:val="84CC7F5995B0431CBD48AD0961BA7468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/>
                        <w:sdtContent>
                          <w:p w:rsidR="00504D56" w:rsidRPr="009F3CAB" w:rsidRDefault="002E1AB2">
                            <w:pPr>
                              <w:pStyle w:val="1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</w:pPr>
                            <w:r w:rsidRPr="009F3CAB">
                              <w:rPr>
                                <w:rFonts w:ascii="Microsoft YaHei UI" w:eastAsia="Microsoft YaHei UI" w:hAnsi="Microsoft YaHei UI"/>
                                <w:sz w:val="24"/>
                                <w:lang w:val="zh-CN"/>
                              </w:rPr>
                              <w:t>[职务]</w:t>
                            </w:r>
                          </w:p>
                        </w:sdtContent>
                      </w:sdt>
                    </w:txbxContent>
                  </v:textbox>
                </v:shape>
                <v:shape id="文本框 12" o:spid="_x0000_s1028" type="#_x0000_t202" style="position:absolute;top:44291;width:19050;height:42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LQsMA&#10;AADbAAAADwAAAGRycy9kb3ducmV2LnhtbERPS2vCQBC+F/wPyxS81Y1Kg0RXKUqpQg+Nr/M0O02C&#10;2dmQ3Tzsr+8WCr3Nx/ec1WYwleiocaVlBdNJBII4s7rkXMH59Pq0AOE8ssbKMim4k4PNevSwwkTb&#10;nlPqjj4XIYRdggoK7+tESpcVZNBNbE0cuC/bGPQBNrnUDfYh3FRyFkWxNFhyaCiwpm1B2e3YGgUf&#10;35+X+P3a3vvdYdeldHtrn6dzpcaPw8sShKfB/4v/3Hsd5s/g95dw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yLQs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地址"/>
                          <w:id w:val="857930560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EndPr/>
                        <w:sdtContent>
                          <w:p w:rsidR="00504D56" w:rsidRPr="009F3CAB" w:rsidRDefault="00722F1F">
                            <w:p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[地址 1]</w:t>
                            </w: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br/>
                            </w: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[地址 2]</w:t>
                            </w: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br/>
                            </w: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[省/市/自治区，市/县，邮政编码]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电话"/>
                          <w:tag w:val=""/>
                          <w:id w:val="1004709174"/>
                          <w:showingPlcHdr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EndPr/>
                        <w:sdtContent>
                          <w:p w:rsidR="00504D56" w:rsidRPr="009F3CAB" w:rsidRDefault="00722F1F">
                            <w:pPr>
                              <w:pStyle w:val="ac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[电话]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电子邮件"/>
                          <w:tag w:val=""/>
                          <w:id w:val="2087269705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p w:rsidR="00504D56" w:rsidRPr="009F3CAB" w:rsidRDefault="00722F1F">
                            <w:pPr>
                              <w:pStyle w:val="ac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[电子邮件]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网站"/>
                          <w:tag w:val=""/>
                          <w:id w:val="-2006035799"/>
                          <w:showingPlcHdr/>
                          <w:dataBinding w:prefixMappings="xmlns:ns0='http://schemas.microsoft.com/office/2006/coverPageProps' " w:xpath="/ns0:CoverPageProperties[1]/ns0:CompanyFax[1]" w:storeItemID="{55AF091B-3C7A-41E3-B477-F2FDAA23CFDA}"/>
                          <w:text/>
                        </w:sdtPr>
                        <w:sdtEndPr/>
                        <w:sdtContent>
                          <w:p w:rsidR="00504D56" w:rsidRPr="009F3CAB" w:rsidRDefault="00722F1F">
                            <w:pPr>
                              <w:pStyle w:val="ac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9F3CAB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[网站]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 w:rsidR="00B00DC5" w:rsidRPr="002E1AB2">
        <w:rPr>
          <w:rFonts w:ascii="Microsoft YaHei UI" w:eastAsia="Microsoft YaHei UI" w:hAnsi="Microsoft YaHei UI" w:hint="eastAsia"/>
          <w:sz w:val="21"/>
          <w:lang w:val="zh-CN"/>
        </w:rPr>
        <w:t>目标</w:t>
      </w:r>
    </w:p>
    <w:sdt>
      <w:sdtPr>
        <w:rPr>
          <w:rFonts w:ascii="Microsoft YaHei UI" w:eastAsia="Microsoft YaHei UI" w:hAnsi="Microsoft YaHei UI"/>
          <w:sz w:val="18"/>
        </w:rPr>
        <w:id w:val="1690487667"/>
        <w:placeholder>
          <w:docPart w:val="894363AB93614797A1323CD37AA8FF16"/>
        </w:placeholder>
        <w:temporary/>
        <w:showingPlcHdr/>
        <w15:appearance w15:val="hidden"/>
      </w:sdtPr>
      <w:sdtEndPr/>
      <w:sdtContent>
        <w:p w:rsidR="00504D56" w:rsidRPr="002E1AB2" w:rsidRDefault="00722F1F">
          <w:pPr>
            <w:rPr>
              <w:rFonts w:ascii="Microsoft YaHei UI" w:eastAsia="Microsoft YaHei UI" w:hAnsi="Microsoft YaHei UI"/>
              <w:sz w:val="18"/>
            </w:rPr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找到一份理想的工作可能并非易事，然而外观精美的简历必不可少！我们提供了一些快速提示来帮助您入门。要将任何提示文本替换为您自己的文本，单击它并开始键入内容即可。</w:t>
          </w:r>
        </w:p>
        <w:p w:rsidR="00504D56" w:rsidRPr="002E1AB2" w:rsidRDefault="00722F1F">
          <w:pPr>
            <w:rPr>
              <w:rFonts w:ascii="Microsoft YaHei UI" w:eastAsia="Microsoft YaHei UI" w:hAnsi="Microsoft YaHei UI"/>
              <w:sz w:val="18"/>
            </w:rPr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需要其他经历或教育条目吗？没问题。单击下面的示例条目，然后单击出现的加号。正在寻找匹配的求职信吗？非常简单！在“插入”选项卡上，单击“封面”。</w:t>
          </w:r>
        </w:p>
      </w:sdtContent>
    </w:sdt>
    <w:p w:rsidR="00504D56" w:rsidRPr="002E1AB2" w:rsidRDefault="00722F1F">
      <w:pPr>
        <w:pStyle w:val="af1"/>
        <w:rPr>
          <w:rFonts w:ascii="Microsoft YaHei UI" w:eastAsia="Microsoft YaHei UI" w:hAnsi="Microsoft YaHei UI"/>
          <w:sz w:val="21"/>
        </w:rPr>
      </w:pPr>
      <w:r w:rsidRPr="002E1AB2">
        <w:rPr>
          <w:rFonts w:ascii="Microsoft YaHei UI" w:eastAsia="Microsoft YaHei UI" w:hAnsi="Microsoft YaHei UI"/>
          <w:sz w:val="21"/>
          <w:lang w:val="zh-CN"/>
        </w:rPr>
        <w:t>经验</w:t>
      </w:r>
    </w:p>
    <w:sdt>
      <w:sdtPr>
        <w:rPr>
          <w:rFonts w:ascii="Microsoft YaHei UI" w:eastAsia="Microsoft YaHei UI" w:hAnsi="Microsoft YaHei UI"/>
          <w:sz w:val="20"/>
        </w:rPr>
        <w:id w:val="-1472127747"/>
        <w15:repeatingSection/>
      </w:sdtPr>
      <w:sdtEndPr/>
      <w:sdtContent>
        <w:sdt>
          <w:sdtPr>
            <w:rPr>
              <w:rFonts w:ascii="Microsoft YaHei UI" w:eastAsia="Microsoft YaHei UI" w:hAnsi="Microsoft YaHei UI"/>
              <w:sz w:val="20"/>
            </w:rPr>
            <w:id w:val="-1260518174"/>
            <w:placeholder>
              <w:docPart w:val="DCFBFD24A3884DB1925A2FA5046E3E91"/>
            </w:placeholder>
            <w15:repeatingSectionItem/>
          </w:sdtPr>
          <w:sdtEndPr/>
          <w:sdtContent>
            <w:sdt>
              <w:sdtPr>
                <w:rPr>
                  <w:rFonts w:ascii="Microsoft YaHei UI" w:eastAsia="Microsoft YaHei UI" w:hAnsi="Microsoft YaHei UI"/>
                </w:rPr>
                <w:id w:val="1438944690"/>
                <w:placeholder>
                  <w:docPart w:val="8C4D5D72AEB445D2915AE368FBD100E8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p w:rsidR="00462337" w:rsidRPr="002E1AB2" w:rsidRDefault="00462337" w:rsidP="007A6778">
                  <w:pPr>
                    <w:pStyle w:val="ad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6"/>
                      <w:szCs w:val="16"/>
                      <w:lang w:val="zh-CN"/>
                    </w:rPr>
                    <w:t>[开始日期 - 结束日期]</w:t>
                  </w:r>
                </w:p>
              </w:sdtContent>
            </w:sdt>
            <w:sdt>
              <w:sdtPr>
                <w:rPr>
                  <w:rFonts w:ascii="Microsoft YaHei UI" w:eastAsia="Microsoft YaHei UI" w:hAnsi="Microsoft YaHei UI"/>
                </w:rPr>
                <w:id w:val="1117267474"/>
                <w:placeholder>
                  <w:docPart w:val="A49B227BA16149CAA7656ED37FDEDB5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p w:rsidR="00462337" w:rsidRPr="002E1AB2" w:rsidRDefault="00462337" w:rsidP="007A6778">
                  <w:pPr>
                    <w:pStyle w:val="ae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6"/>
                      <w:szCs w:val="16"/>
                      <w:lang w:val="zh-CN"/>
                    </w:rPr>
                    <w:t>[公司]</w:t>
                  </w:r>
                </w:p>
              </w:sdtContent>
            </w:sdt>
            <w:sdt>
              <w:sdtPr>
                <w:rPr>
                  <w:rFonts w:ascii="Microsoft YaHei UI" w:eastAsia="Microsoft YaHei UI" w:hAnsi="Microsoft YaHei UI"/>
                </w:rPr>
                <w:id w:val="-600799657"/>
                <w:placeholder>
                  <w:docPart w:val="F71BB2D14CA94154835F4674F1BE4D41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p w:rsidR="00462337" w:rsidRPr="002E1AB2" w:rsidRDefault="00462337" w:rsidP="002E1AB2">
                  <w:pPr>
                    <w:pStyle w:val="af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Style w:val="af0"/>
                      <w:rFonts w:ascii="Microsoft YaHei UI" w:eastAsia="Microsoft YaHei UI" w:hAnsi="Microsoft YaHei UI"/>
                      <w:sz w:val="24"/>
                    </w:rPr>
                    <w:t>[职位]</w:t>
                  </w:r>
                </w:p>
              </w:sdtContent>
            </w:sdt>
            <w:sdt>
              <w:sdtPr>
                <w:rPr>
                  <w:rFonts w:ascii="Microsoft YaHei UI" w:eastAsia="Microsoft YaHei UI" w:hAnsi="Microsoft YaHei UI"/>
                </w:rPr>
                <w:id w:val="-1879080047"/>
                <w:placeholder>
                  <w:docPart w:val="D64F1063DDCC47648B5AAE8F2661DE82"/>
                </w:placeholder>
                <w:temporary/>
                <w:showingPlcHdr/>
                <w15:appearance w15:val="hidden"/>
              </w:sdtPr>
              <w:sdtEndPr/>
              <w:sdtContent>
                <w:p w:rsidR="00462337" w:rsidRPr="002E1AB2" w:rsidRDefault="00462337" w:rsidP="00462337">
                  <w:pPr>
                    <w:pStyle w:val="a"/>
                    <w:rPr>
                      <w:rFonts w:ascii="Microsoft YaHei UI" w:eastAsia="Microsoft YaHei UI" w:hAnsi="Microsoft YaHei UI"/>
                      <w:sz w:val="18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8"/>
                      <w:lang w:val="zh-CN"/>
                    </w:rPr>
                    <w:t>单击此处输入文本。</w:t>
                  </w:r>
                </w:p>
                <w:p w:rsidR="00462337" w:rsidRPr="002E1AB2" w:rsidRDefault="00462337" w:rsidP="00462337">
                  <w:pPr>
                    <w:pStyle w:val="a"/>
                    <w:numPr>
                      <w:ilvl w:val="0"/>
                      <w:numId w:val="5"/>
                    </w:numPr>
                    <w:rPr>
                      <w:rFonts w:ascii="Microsoft YaHei UI" w:eastAsia="Microsoft YaHei UI" w:hAnsi="Microsoft YaHei UI"/>
                      <w:sz w:val="18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8"/>
                      <w:lang w:val="zh-CN"/>
                    </w:rPr>
                    <w:t>单击此处输入文本</w:t>
                  </w:r>
                </w:p>
                <w:p w:rsidR="00504D56" w:rsidRPr="002E1AB2" w:rsidRDefault="00462337" w:rsidP="00462337">
                  <w:pPr>
                    <w:pStyle w:val="a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8"/>
                      <w:lang w:val="zh-CN"/>
                    </w:rPr>
                    <w:t>单击此处输入文本</w:t>
                  </w:r>
                </w:p>
              </w:sdtContent>
            </w:sdt>
          </w:sdtContent>
        </w:sdt>
      </w:sdtContent>
    </w:sdt>
    <w:p w:rsidR="00504D56" w:rsidRPr="002E1AB2" w:rsidRDefault="00722F1F">
      <w:pPr>
        <w:pStyle w:val="af1"/>
        <w:rPr>
          <w:rFonts w:ascii="Microsoft YaHei UI" w:eastAsia="Microsoft YaHei UI" w:hAnsi="Microsoft YaHei UI"/>
          <w:sz w:val="21"/>
        </w:rPr>
      </w:pPr>
      <w:r w:rsidRPr="002E1AB2">
        <w:rPr>
          <w:rFonts w:ascii="Microsoft YaHei UI" w:eastAsia="Microsoft YaHei UI" w:hAnsi="Microsoft YaHei UI"/>
          <w:sz w:val="21"/>
          <w:lang w:val="zh-CN"/>
        </w:rPr>
        <w:t>教育</w:t>
      </w:r>
    </w:p>
    <w:sdt>
      <w:sdtPr>
        <w:rPr>
          <w:rFonts w:ascii="Microsoft YaHei UI" w:eastAsia="Microsoft YaHei UI" w:hAnsi="Microsoft YaHei UI"/>
          <w:sz w:val="20"/>
        </w:rPr>
        <w:id w:val="-93781616"/>
        <w15:repeatingSection/>
      </w:sdtPr>
      <w:sdtEndPr/>
      <w:sdtContent>
        <w:sdt>
          <w:sdtPr>
            <w:rPr>
              <w:rFonts w:ascii="Microsoft YaHei UI" w:eastAsia="Microsoft YaHei UI" w:hAnsi="Microsoft YaHei UI"/>
              <w:sz w:val="20"/>
            </w:rPr>
            <w:id w:val="301266699"/>
            <w:placeholder>
              <w:docPart w:val="C2E77FF62C4A4EB4A54C8F3F453748FB"/>
            </w:placeholder>
            <w15:repeatingSectionItem/>
          </w:sdtPr>
          <w:sdtEndPr/>
          <w:sdtContent>
            <w:sdt>
              <w:sdtPr>
                <w:rPr>
                  <w:rFonts w:ascii="Microsoft YaHei UI" w:eastAsia="Microsoft YaHei UI" w:hAnsi="Microsoft YaHei UI"/>
                </w:rPr>
                <w:id w:val="-834685027"/>
                <w:placeholder>
                  <w:docPart w:val="05A6CEFF79F14AEA9C6145296BB1CB4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p w:rsidR="00462337" w:rsidRPr="002E1AB2" w:rsidRDefault="00462337" w:rsidP="007A6778">
                  <w:pPr>
                    <w:pStyle w:val="ad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6"/>
                      <w:szCs w:val="16"/>
                      <w:lang w:val="zh-CN"/>
                    </w:rPr>
                    <w:t>[开始日期 - 结束日期]</w:t>
                  </w:r>
                </w:p>
              </w:sdtContent>
            </w:sdt>
            <w:sdt>
              <w:sdtPr>
                <w:rPr>
                  <w:rFonts w:ascii="Microsoft YaHei UI" w:eastAsia="Microsoft YaHei UI" w:hAnsi="Microsoft YaHei UI"/>
                </w:rPr>
                <w:id w:val="1898628329"/>
                <w:placeholder>
                  <w:docPart w:val="940FA63099DD4B1DAC1C5B59534C6C4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p w:rsidR="00462337" w:rsidRPr="002E1AB2" w:rsidRDefault="00462337" w:rsidP="007A6778">
                  <w:pPr>
                    <w:pStyle w:val="ae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6"/>
                      <w:szCs w:val="16"/>
                      <w:lang w:val="zh-CN"/>
                    </w:rPr>
                    <w:t>[学校名称，地点]</w:t>
                  </w:r>
                </w:p>
              </w:sdtContent>
            </w:sdt>
            <w:sdt>
              <w:sdtPr>
                <w:rPr>
                  <w:rFonts w:ascii="Microsoft YaHei UI" w:eastAsia="Microsoft YaHei UI" w:hAnsi="Microsoft YaHei UI"/>
                </w:rPr>
                <w:id w:val="-1768997263"/>
                <w:placeholder>
                  <w:docPart w:val="2F34C85C8B044AFCB27AB82A05E6446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p w:rsidR="00462337" w:rsidRPr="002E1AB2" w:rsidRDefault="00462337" w:rsidP="002E1AB2">
                  <w:pPr>
                    <w:pStyle w:val="af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Style w:val="af0"/>
                      <w:rFonts w:ascii="Microsoft YaHei UI" w:eastAsia="Microsoft YaHei UI" w:hAnsi="Microsoft YaHei UI"/>
                      <w:sz w:val="24"/>
                    </w:rPr>
                    <w:t>[学位]</w:t>
                  </w:r>
                </w:p>
              </w:sdtContent>
            </w:sdt>
            <w:sdt>
              <w:sdtPr>
                <w:rPr>
                  <w:rFonts w:ascii="Microsoft YaHei UI" w:eastAsia="Microsoft YaHei UI" w:hAnsi="Microsoft YaHei UI"/>
                </w:rPr>
                <w:id w:val="-1018540442"/>
                <w:placeholder>
                  <w:docPart w:val="7454D7426C3944D181C169C48FFD92A2"/>
                </w:placeholder>
                <w:temporary/>
                <w:showingPlcHdr/>
                <w15:appearance w15:val="hidden"/>
              </w:sdtPr>
              <w:sdtEndPr/>
              <w:sdtContent>
                <w:p w:rsidR="00462337" w:rsidRPr="002E1AB2" w:rsidRDefault="00462337" w:rsidP="00462337">
                  <w:pPr>
                    <w:pStyle w:val="a"/>
                    <w:rPr>
                      <w:rFonts w:ascii="Microsoft YaHei UI" w:eastAsia="Microsoft YaHei UI" w:hAnsi="Microsoft YaHei UI"/>
                      <w:sz w:val="18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8"/>
                      <w:lang w:val="zh-CN"/>
                    </w:rPr>
                    <w:t>单击此处输入文本。</w:t>
                  </w:r>
                </w:p>
                <w:p w:rsidR="00504D56" w:rsidRPr="002E1AB2" w:rsidRDefault="00462337" w:rsidP="00462337">
                  <w:pPr>
                    <w:pStyle w:val="a"/>
                    <w:rPr>
                      <w:rFonts w:ascii="Microsoft YaHei UI" w:eastAsia="Microsoft YaHei UI" w:hAnsi="Microsoft YaHei UI"/>
                    </w:rPr>
                  </w:pPr>
                  <w:r w:rsidRPr="002E1AB2">
                    <w:rPr>
                      <w:rFonts w:ascii="Microsoft YaHei UI" w:eastAsia="Microsoft YaHei UI" w:hAnsi="Microsoft YaHei UI"/>
                      <w:sz w:val="18"/>
                      <w:lang w:val="zh-CN"/>
                    </w:rPr>
                    <w:t>单击此处输入文本</w:t>
                  </w:r>
                </w:p>
              </w:sdtContent>
            </w:sdt>
          </w:sdtContent>
        </w:sdt>
      </w:sdtContent>
    </w:sdt>
    <w:p w:rsidR="00504D56" w:rsidRPr="002E1AB2" w:rsidRDefault="00722F1F">
      <w:pPr>
        <w:pStyle w:val="af1"/>
        <w:rPr>
          <w:rFonts w:ascii="Microsoft YaHei UI" w:eastAsia="Microsoft YaHei UI" w:hAnsi="Microsoft YaHei UI"/>
          <w:sz w:val="21"/>
        </w:rPr>
      </w:pPr>
      <w:r w:rsidRPr="002E1AB2">
        <w:rPr>
          <w:rFonts w:ascii="Microsoft YaHei UI" w:eastAsia="Microsoft YaHei UI" w:hAnsi="Microsoft YaHei UI"/>
          <w:sz w:val="21"/>
          <w:lang w:val="zh-CN"/>
        </w:rPr>
        <w:t>推荐人</w:t>
      </w:r>
    </w:p>
    <w:p w:rsidR="00504D56" w:rsidRPr="002E1AB2" w:rsidRDefault="00722F1F">
      <w:pPr>
        <w:rPr>
          <w:rFonts w:ascii="Microsoft YaHei UI" w:eastAsia="Microsoft YaHei UI" w:hAnsi="Microsoft YaHei UI"/>
          <w:sz w:val="18"/>
        </w:rPr>
      </w:pPr>
      <w:r w:rsidRPr="002E1AB2">
        <w:rPr>
          <w:rFonts w:ascii="Microsoft YaHei UI" w:eastAsia="Microsoft YaHei UI" w:hAnsi="Microsoft YaHei UI"/>
          <w:sz w:val="18"/>
          <w:lang w:val="zh-CN"/>
        </w:rPr>
        <w:t>根据要求提供推荐人。</w:t>
      </w:r>
    </w:p>
    <w:sectPr w:rsidR="00504D56" w:rsidRPr="002E1AB2">
      <w:headerReference w:type="default" r:id="rId9"/>
      <w:footerReference w:type="default" r:id="rId10"/>
      <w:headerReference w:type="first" r:id="rId11"/>
      <w:pgSz w:w="11907" w:h="16839"/>
      <w:pgMar w:top="1148" w:right="700" w:bottom="1148" w:left="4622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9A4" w:rsidRDefault="000709A4">
      <w:pPr>
        <w:spacing w:after="0" w:line="240" w:lineRule="auto"/>
      </w:pPr>
      <w:r>
        <w:separator/>
      </w:r>
    </w:p>
  </w:endnote>
  <w:endnote w:type="continuationSeparator" w:id="0">
    <w:p w:rsidR="000709A4" w:rsidRDefault="00070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D56" w:rsidRDefault="00722F1F">
    <w:pPr>
      <w:pStyle w:val="a5"/>
    </w:pPr>
    <w:r>
      <w:rPr>
        <w:noProof/>
      </w:rPr>
      <mc:AlternateContent>
        <mc:Choice Requires="wps">
          <w:drawing>
            <wp:anchor distT="0" distB="0" distL="11430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445770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04D56" w:rsidRDefault="00722F1F">
                          <w:pPr>
                            <w:pStyle w:val="ac"/>
                          </w:pPr>
                          <w:r>
                            <w:rPr>
                              <w:lang w:val="zh-CN"/>
                            </w:rPr>
                            <w:t>页</w:t>
                          </w:r>
                          <w:r>
                            <w:rPr>
                              <w:lang w:val="zh-CN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7" o:spid="_x0000_s1029" type="#_x0000_t202" style="position:absolute;margin-left:0;margin-top:0;width:150pt;height:682.5pt;z-index:251659264;visibility:visible;mso-wrap-style:square;mso-width-percent:246;mso-height-percent:400;mso-left-percent:59;mso-wrap-distance-left:9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" o:allowoverlap="f" filled="f" stroked="f" strokeweight=".5pt">
              <v:textbox style="mso-fit-shape-to-text:t" inset="0,0,0,0">
                <w:txbxContent>
                  <w:p w:rsidR="00504D56" w:rsidRDefault="00722F1F">
                    <w:pPr>
                      <w:pStyle w:val="ac"/>
                    </w:pPr>
                    <w:r>
                      <w:rPr>
                        <w:lang w:val="zh-CN"/>
                      </w:rPr>
                      <w:t>页</w:t>
                    </w:r>
                    <w:r>
                      <w:rPr>
                        <w:lang w:val="zh-CN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9A4" w:rsidRDefault="000709A4">
      <w:pPr>
        <w:spacing w:after="0" w:line="240" w:lineRule="auto"/>
      </w:pPr>
      <w:r>
        <w:separator/>
      </w:r>
    </w:p>
  </w:footnote>
  <w:footnote w:type="continuationSeparator" w:id="0">
    <w:p w:rsidR="000709A4" w:rsidRDefault="00070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D56" w:rsidRDefault="00722F1F">
    <w:pPr>
      <w:pStyle w:val="a4"/>
    </w:pPr>
    <w:r>
      <w:rPr>
        <w:noProof/>
      </w:rPr>
      <mc:AlternateContent>
        <mc:Choice Requires="wps">
          <w:drawing>
            <wp:anchor distT="0" distB="0" distL="365760" distR="365760" simplePos="0" relativeHeight="251672576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直线连接线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w14:anchorId="7BDA716D" id="直线连接线 2" o:spid="_x0000_s1026" style="position:absolute;left:0;text-align:left;z-index:-251643904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" strokecolor="#b2b2b2 [3205]" strokeweight=".5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D56" w:rsidRDefault="00722F1F">
    <w:pPr>
      <w:pStyle w:val="a4"/>
    </w:pPr>
    <w:r>
      <w:rPr>
        <w:noProof/>
      </w:rPr>
      <mc:AlternateContent>
        <mc:Choice Requires="wps">
          <w:drawing>
            <wp:anchor distT="0" distB="0" distL="365760" distR="365760" simplePos="0" relativeHeight="251670528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直线连接线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w14:anchorId="332E29BB" id="直线连接线 9" o:spid="_x0000_s1026" style="position:absolute;left:0;text-align:left;z-index:-251645952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" strokecolor="#b2b2b2 [3205]" strokeweight=".5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83248E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Symbol" w:hAnsi="Symbol" w:hint="default"/>
      </w:rPr>
    </w:lvl>
  </w:abstractNum>
  <w:abstractNum w:abstractNumId="1">
    <w:nsid w:val="1EC47AB0"/>
    <w:multiLevelType w:val="hybridMultilevel"/>
    <w:tmpl w:val="F01A9C8C"/>
    <w:lvl w:ilvl="0" w:tplc="57D29E20">
      <w:start w:val="1"/>
      <w:numFmt w:val="bullet"/>
      <w:pStyle w:val="a"/>
      <w:lvlText w:val="&gt;"/>
      <w:lvlJc w:val="left"/>
      <w:pPr>
        <w:tabs>
          <w:tab w:val="num" w:pos="216"/>
        </w:tabs>
        <w:ind w:left="216" w:hanging="216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eastAsia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5">
    <w:nsid w:val="6CBB0D3D"/>
    <w:multiLevelType w:val="hybridMultilevel"/>
    <w:tmpl w:val="3258A5EA"/>
    <w:lvl w:ilvl="0" w:tplc="004A7578">
      <w:start w:val="1"/>
      <w:numFmt w:val="bullet"/>
      <w:pStyle w:val="1"/>
      <w:suff w:val="space"/>
      <w:lvlText w:val="&gt;"/>
      <w:lvlJc w:val="left"/>
      <w:pPr>
        <w:ind w:left="0" w:firstLine="0"/>
      </w:pPr>
      <w:rPr>
        <w:rFonts w:ascii="Calibri" w:eastAsia="Calibri" w:hAnsi="Calibri" w:hint="default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5"/>
  </w:num>
  <w:num w:numId="16">
    <w:abstractNumId w:val="1"/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D56"/>
    <w:rsid w:val="000709A4"/>
    <w:rsid w:val="002E1AB2"/>
    <w:rsid w:val="002E29F9"/>
    <w:rsid w:val="00357161"/>
    <w:rsid w:val="003B324A"/>
    <w:rsid w:val="003E7225"/>
    <w:rsid w:val="00462337"/>
    <w:rsid w:val="00504D56"/>
    <w:rsid w:val="00616041"/>
    <w:rsid w:val="00722F1F"/>
    <w:rsid w:val="007A6778"/>
    <w:rsid w:val="009A3ED3"/>
    <w:rsid w:val="009A6EF1"/>
    <w:rsid w:val="009F3CAB"/>
    <w:rsid w:val="00B00DC5"/>
    <w:rsid w:val="00D346C3"/>
    <w:rsid w:val="00E83106"/>
    <w:rsid w:val="00FE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000000" w:themeColor="text1"/>
        <w:lang w:val="en-US" w:eastAsia="zh-CN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3" w:unhideWhenUsed="1" w:qFormat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E1AB2"/>
  </w:style>
  <w:style w:type="paragraph" w:styleId="10">
    <w:name w:val="heading 1"/>
    <w:basedOn w:val="a0"/>
    <w:next w:val="a0"/>
    <w:link w:val="1Char"/>
    <w:uiPriority w:val="9"/>
    <w:unhideWhenUsed/>
    <w:qFormat/>
    <w:pPr>
      <w:keepNext/>
      <w:keepLines/>
      <w:spacing w:after="60" w:line="240" w:lineRule="auto"/>
      <w:outlineLvl w:val="0"/>
    </w:pPr>
    <w:rPr>
      <w:caps/>
      <w:color w:val="969696" w:themeColor="accent3"/>
    </w:rPr>
  </w:style>
  <w:style w:type="paragraph" w:styleId="2">
    <w:name w:val="heading 2"/>
    <w:basedOn w:val="a0"/>
    <w:next w:val="a0"/>
    <w:link w:val="2Char"/>
    <w:uiPriority w:val="9"/>
    <w:unhideWhenUsed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</w:rPr>
  </w:style>
  <w:style w:type="paragraph" w:styleId="3">
    <w:name w:val="heading 3"/>
    <w:basedOn w:val="a0"/>
    <w:next w:val="a0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pPr>
      <w:spacing w:after="0" w:line="240" w:lineRule="auto"/>
    </w:pPr>
  </w:style>
  <w:style w:type="character" w:customStyle="1" w:styleId="Char">
    <w:name w:val="页眉 Char"/>
    <w:basedOn w:val="a1"/>
    <w:link w:val="a4"/>
    <w:uiPriority w:val="99"/>
  </w:style>
  <w:style w:type="paragraph" w:styleId="a5">
    <w:name w:val="footer"/>
    <w:basedOn w:val="a0"/>
    <w:link w:val="Char0"/>
    <w:uiPriority w:val="99"/>
    <w:unhideWhenUsed/>
    <w:pPr>
      <w:spacing w:after="0" w:line="240" w:lineRule="auto"/>
    </w:pPr>
  </w:style>
  <w:style w:type="character" w:customStyle="1" w:styleId="Char0">
    <w:name w:val="页脚 Char"/>
    <w:basedOn w:val="a1"/>
    <w:link w:val="a5"/>
    <w:uiPriority w:val="99"/>
  </w:style>
  <w:style w:type="paragraph" w:styleId="a6">
    <w:name w:val="Date"/>
    <w:basedOn w:val="a0"/>
    <w:next w:val="a0"/>
    <w:link w:val="Char1"/>
    <w:uiPriority w:val="3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Char1">
    <w:name w:val="日期 Char"/>
    <w:basedOn w:val="a1"/>
    <w:link w:val="a6"/>
    <w:uiPriority w:val="3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a7">
    <w:name w:val="Closing"/>
    <w:basedOn w:val="a0"/>
    <w:link w:val="Char2"/>
    <w:uiPriority w:val="3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Char2">
    <w:name w:val="结束语 Char"/>
    <w:basedOn w:val="a1"/>
    <w:link w:val="a7"/>
    <w:uiPriority w:val="3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a8">
    <w:name w:val="收件人"/>
    <w:basedOn w:val="a0"/>
    <w:uiPriority w:val="3"/>
    <w:qFormat/>
    <w:pPr>
      <w:spacing w:line="240" w:lineRule="auto"/>
      <w:contextualSpacing/>
    </w:pPr>
  </w:style>
  <w:style w:type="paragraph" w:styleId="a">
    <w:name w:val="List Bullet"/>
    <w:basedOn w:val="a0"/>
    <w:uiPriority w:val="1"/>
    <w:unhideWhenUsed/>
    <w:qFormat/>
    <w:pPr>
      <w:numPr>
        <w:numId w:val="4"/>
      </w:numPr>
      <w:contextualSpacing/>
    </w:pPr>
  </w:style>
  <w:style w:type="character" w:styleId="a9">
    <w:name w:val="Placeholder Text"/>
    <w:basedOn w:val="a1"/>
    <w:uiPriority w:val="99"/>
    <w:semiHidden/>
    <w:rPr>
      <w:color w:val="808080"/>
    </w:rPr>
  </w:style>
  <w:style w:type="paragraph" w:customStyle="1" w:styleId="aa">
    <w:name w:val="附件"/>
    <w:basedOn w:val="a0"/>
    <w:uiPriority w:val="10"/>
    <w:qFormat/>
    <w:rPr>
      <w:color w:val="7F7F7F" w:themeColor="text1" w:themeTint="80"/>
    </w:rPr>
  </w:style>
  <w:style w:type="paragraph" w:customStyle="1" w:styleId="ab">
    <w:name w:val="姓名"/>
    <w:basedOn w:val="a0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</w:rPr>
  </w:style>
  <w:style w:type="paragraph" w:customStyle="1" w:styleId="1">
    <w:name w:val="要点1"/>
    <w:basedOn w:val="a0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customStyle="1" w:styleId="ac">
    <w:name w:val="联系信息"/>
    <w:basedOn w:val="a0"/>
    <w:uiPriority w:val="2"/>
    <w:qFormat/>
    <w:pPr>
      <w:spacing w:after="0"/>
    </w:pPr>
  </w:style>
  <w:style w:type="character" w:customStyle="1" w:styleId="1Char">
    <w:name w:val="标题 1 Char"/>
    <w:basedOn w:val="a1"/>
    <w:link w:val="10"/>
    <w:uiPriority w:val="9"/>
    <w:rPr>
      <w:caps/>
      <w:color w:val="969696" w:themeColor="accent3"/>
      <w:sz w:val="20"/>
    </w:rPr>
  </w:style>
  <w:style w:type="paragraph" w:customStyle="1" w:styleId="ad">
    <w:name w:val="简历日期"/>
    <w:basedOn w:val="a0"/>
    <w:uiPriority w:val="2"/>
    <w:qFormat/>
    <w:pPr>
      <w:keepNext/>
      <w:keepLines/>
      <w:spacing w:after="0"/>
    </w:pPr>
    <w:rPr>
      <w:sz w:val="18"/>
    </w:rPr>
  </w:style>
  <w:style w:type="paragraph" w:customStyle="1" w:styleId="ae">
    <w:name w:val="小节"/>
    <w:basedOn w:val="a0"/>
    <w:uiPriority w:val="2"/>
    <w:qFormat/>
    <w:pPr>
      <w:keepNext/>
      <w:keepLines/>
      <w:spacing w:after="0"/>
    </w:pPr>
    <w:rPr>
      <w:b/>
      <w:bCs/>
      <w:sz w:val="18"/>
    </w:rPr>
  </w:style>
  <w:style w:type="character" w:customStyle="1" w:styleId="2Char">
    <w:name w:val="标题 2 Char"/>
    <w:basedOn w:val="a1"/>
    <w:link w:val="2"/>
    <w:uiPriority w:val="9"/>
    <w:rPr>
      <w:rFonts w:asciiTheme="majorHAnsi" w:eastAsiaTheme="majorEastAsia" w:hAnsiTheme="majorHAnsi" w:cstheme="majorBidi"/>
      <w:sz w:val="26"/>
    </w:rPr>
  </w:style>
  <w:style w:type="paragraph" w:customStyle="1" w:styleId="af">
    <w:name w:val="说明"/>
    <w:basedOn w:val="a0"/>
    <w:link w:val="af0"/>
    <w:uiPriority w:val="2"/>
    <w:qFormat/>
    <w:pPr>
      <w:spacing w:before="120" w:after="0"/>
    </w:pPr>
    <w:rPr>
      <w:rFonts w:asciiTheme="majorHAnsi" w:eastAsiaTheme="majorEastAsia" w:hAnsiTheme="majorHAnsi" w:cstheme="majorBidi"/>
      <w:sz w:val="26"/>
    </w:rPr>
  </w:style>
  <w:style w:type="character" w:customStyle="1" w:styleId="3Char">
    <w:name w:val="标题 3 Char"/>
    <w:basedOn w:val="a1"/>
    <w:link w:val="3"/>
    <w:uiPriority w:val="9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af0">
    <w:name w:val="说明字符"/>
    <w:basedOn w:val="2Char"/>
    <w:link w:val="af"/>
    <w:uiPriority w:val="2"/>
    <w:rPr>
      <w:rFonts w:asciiTheme="majorHAnsi" w:eastAsiaTheme="majorEastAsia" w:hAnsiTheme="majorHAnsi" w:cstheme="majorBidi"/>
      <w:sz w:val="26"/>
    </w:rPr>
  </w:style>
  <w:style w:type="paragraph" w:customStyle="1" w:styleId="af1">
    <w:name w:val="节标题"/>
    <w:basedOn w:val="a0"/>
    <w:qFormat/>
    <w:pPr>
      <w:spacing w:after="60" w:line="240" w:lineRule="auto"/>
      <w:outlineLvl w:val="0"/>
    </w:pPr>
    <w:rPr>
      <w:caps/>
      <w:color w:val="969696" w:themeColor="accent3"/>
      <w:sz w:val="22"/>
    </w:rPr>
  </w:style>
  <w:style w:type="paragraph" w:customStyle="1" w:styleId="af2">
    <w:name w:val="无间距"/>
    <w:link w:val="af3"/>
    <w:uiPriority w:val="1"/>
    <w:qFormat/>
    <w:pPr>
      <w:spacing w:after="0" w:line="240" w:lineRule="auto"/>
    </w:pPr>
    <w:rPr>
      <w:color w:val="auto"/>
      <w:sz w:val="22"/>
    </w:rPr>
  </w:style>
  <w:style w:type="character" w:customStyle="1" w:styleId="af3">
    <w:name w:val="无间距字符"/>
    <w:basedOn w:val="a1"/>
    <w:link w:val="af2"/>
    <w:uiPriority w:val="1"/>
    <w:rPr>
      <w:rFonts w:asciiTheme="minorHAnsi" w:eastAsiaTheme="minorEastAsia" w:hAnsiTheme="minorHAnsi" w:cstheme="minorBidi"/>
      <w:color w:val="auto"/>
      <w:sz w:val="22"/>
    </w:rPr>
  </w:style>
  <w:style w:type="paragraph" w:styleId="af4">
    <w:name w:val="Balloon Text"/>
    <w:basedOn w:val="a0"/>
    <w:link w:val="Char3"/>
    <w:uiPriority w:val="99"/>
    <w:semiHidden/>
    <w:unhideWhenUsed/>
    <w:rsid w:val="00616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批注框文本 Char"/>
    <w:basedOn w:val="a1"/>
    <w:link w:val="af4"/>
    <w:uiPriority w:val="99"/>
    <w:semiHidden/>
    <w:rsid w:val="006160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glossaryDocument" Target="glossary/document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4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94363AB93614797A1323CD37AA8FF1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CA21EB5-9D87-4C2B-B021-44B36730686F}"/>
      </w:docPartPr>
      <w:docPartBody>
        <w:p w:rsidR="0049525D" w:rsidRPr="002E1AB2" w:rsidRDefault="0049525D">
          <w:pPr>
            <w:rPr>
              <w:rFonts w:ascii="Microsoft YaHei UI" w:eastAsia="Microsoft YaHei UI" w:hAnsi="Microsoft YaHei UI"/>
              <w:sz w:val="18"/>
            </w:rPr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找到一份理想的工作可能并非易事，然而外观精美的简历必不可少！我们提供了一些快速提示来帮助您入门。要将任何提示文本替换为您自己的文本，单击它并开始键入内容即可。</w:t>
          </w:r>
        </w:p>
        <w:p w:rsidR="00BF56AE" w:rsidRDefault="0049525D" w:rsidP="0049525D">
          <w:pPr>
            <w:pStyle w:val="894363AB93614797A1323CD37AA8FF164"/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需要其他经历或教育条目吗？没问题。单击下面的示例条目，然后单击出现的加号。正在寻找匹配的求职信吗？非常简单！在“插入”选项卡上，单击“封面”。</w:t>
          </w:r>
        </w:p>
      </w:docPartBody>
    </w:docPart>
    <w:docPart>
      <w:docPartPr>
        <w:name w:val="59FC0929CBC04DF89A9515A5152055F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C79D6DD-ECF0-481A-BFDD-932ADA6EA41A}"/>
      </w:docPartPr>
      <w:docPartBody>
        <w:p w:rsidR="00BF56AE" w:rsidRDefault="0049525D" w:rsidP="0049525D">
          <w:pPr>
            <w:pStyle w:val="59FC0929CBC04DF89A9515A5152055FB4"/>
          </w:pPr>
          <w:r w:rsidRPr="009F3CAB">
            <w:rPr>
              <w:rFonts w:ascii="Microsoft YaHei UI" w:eastAsia="Microsoft YaHei UI" w:hAnsi="Microsoft YaHei UI"/>
              <w:sz w:val="56"/>
              <w:lang w:val="zh-CN"/>
            </w:rPr>
            <w:t>[您的姓名]</w:t>
          </w:r>
        </w:p>
      </w:docPartBody>
    </w:docPart>
    <w:docPart>
      <w:docPartPr>
        <w:name w:val="84CC7F5995B0431CBD48AD0961BA746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4C253BC-3DC1-4D6B-826E-0E70F29E0962}"/>
      </w:docPartPr>
      <w:docPartBody>
        <w:p w:rsidR="00BF56AE" w:rsidRDefault="0049525D" w:rsidP="0049525D">
          <w:pPr>
            <w:pStyle w:val="84CC7F5995B0431CBD48AD0961BA74684"/>
          </w:pPr>
          <w:r w:rsidRPr="009F3CAB">
            <w:rPr>
              <w:rFonts w:ascii="Microsoft YaHei UI" w:eastAsia="Microsoft YaHei UI" w:hAnsi="Microsoft YaHei UI"/>
              <w:sz w:val="24"/>
              <w:lang w:val="zh-CN"/>
            </w:rPr>
            <w:t>[职务]</w:t>
          </w:r>
        </w:p>
      </w:docPartBody>
    </w:docPart>
    <w:docPart>
      <w:docPartPr>
        <w:name w:val="求职信"/>
        <w:style w:val="Date"/>
        <w:category>
          <w:name w:val=" 简历"/>
          <w:gallery w:val="coverPg"/>
        </w:category>
        <w:behaviors>
          <w:behavior w:val="content"/>
        </w:behaviors>
        <w:description w:val="简历的相应求职信"/>
        <w:guid w:val="{9E020DD9-ABC8-4ED4-B259-263EDB6F2279}"/>
      </w:docPartPr>
      <w:docPartBody>
        <w:p w:rsidR="004D4ED2" w:rsidRPr="00C37ACE" w:rsidRDefault="004D4ED2">
          <w:pPr>
            <w:pStyle w:val="a6"/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noProof/>
              <w:sz w:val="18"/>
              <w14:ligatures w14:val="none"/>
              <w14:numForm w14:val="default"/>
              <w14:numSpacing w14:val="default"/>
              <w14:cntxtAlts w14:val="0"/>
            </w:rPr>
            <mc:AlternateContent>
              <mc:Choice Requires="wpg">
                <w:drawing>
                  <wp:anchor distT="0" distB="2743200" distL="91440" distR="91440" simplePos="0" relativeHeight="251659264" behindDoc="0" locked="0" layoutInCell="1" allowOverlap="1" wp14:anchorId="367E984C" wp14:editId="31A55B99">
                    <wp:simplePos x="0" y="0"/>
                    <mc:AlternateContent>
                      <mc:Choice Requires="wp14">
                        <wp:positionH relativeFrom="page">
                          <wp14:pctPosHOffset>5900</wp14:pctPosHOffset>
                        </wp:positionH>
                      </mc:Choice>
                      <mc:Fallback>
                        <wp:positionH relativeFrom="page">
                          <wp:posOffset>445770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901952" cy="8686800"/>
                    <wp:effectExtent l="0" t="0" r="3175" b="0"/>
                    <wp:wrapSquare wrapText="bothSides"/>
                    <wp:docPr id="3" name="组 3" descr="联系信息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901952" cy="8686800"/>
                              <a:chOff x="0" y="0"/>
                              <a:chExt cx="1905000" cy="8677275"/>
                            </a:xfrm>
                          </wpg:grpSpPr>
                          <wps:wsp>
                            <wps:cNvPr id="4" name="文本框 4"/>
                            <wps:cNvSpPr txBox="1"/>
                            <wps:spPr>
                              <a:xfrm>
                                <a:off x="0" y="0"/>
                                <a:ext cx="1905000" cy="424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56"/>
                                    </w:rPr>
                                    <w:alias w:val="您的姓名"/>
                                    <w:tag w:val=""/>
                                    <w:id w:val="1899007996"/>
                                    <w:placeholder>
                                      <w:docPart w:val="7544791D1FC54183A0090E43803F7809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p w:rsidR="004D4ED2" w:rsidRPr="00C37ACE" w:rsidRDefault="004D4ED2">
                                      <w:pPr>
                                        <w:pStyle w:val="aa"/>
                                        <w:rPr>
                                          <w:rFonts w:ascii="Microsoft YaHei UI" w:eastAsia="Microsoft YaHei UI" w:hAnsi="Microsoft YaHei UI"/>
                                          <w:sz w:val="56"/>
                                        </w:rPr>
                                      </w:pP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56"/>
                                          <w:lang w:val="zh-CN"/>
                                        </w:rPr>
                                        <w:t>[您的姓名]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  <w:id w:val="427170612"/>
                                    <w:temporary/>
                                    <w:showingPlcHdr/>
                                    <w:text/>
                                  </w:sdtPr>
                                  <w:sdtEndPr/>
                                  <w:sdtContent>
                                    <w:p w:rsidR="004D4ED2" w:rsidRPr="00C37ACE" w:rsidRDefault="004D4ED2" w:rsidP="004D4ED2">
                                      <w:pPr>
                                        <w:pStyle w:val="1"/>
                                        <w:numPr>
                                          <w:ilvl w:val="0"/>
                                          <w:numId w:val="4"/>
                                        </w:numPr>
                                        <w:rPr>
                                          <w:rFonts w:ascii="Microsoft YaHei UI" w:eastAsia="Microsoft YaHei UI" w:hAnsi="Microsoft YaHei UI"/>
                                          <w:sz w:val="24"/>
                                        </w:rPr>
                                      </w:pP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24"/>
                                          <w:lang w:val="zh-CN"/>
                                        </w:rPr>
                                        <w:t>[职务]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  <w:id w:val="-250589668"/>
                                    <w:temporary/>
                                    <w:showingPlcHdr/>
                                    <w:text/>
                                  </w:sdtPr>
                                  <w:sdtEndPr/>
                                  <w:sdtContent>
                                    <w:p w:rsidR="004D4ED2" w:rsidRPr="00C37ACE" w:rsidRDefault="004D4ED2" w:rsidP="004D4ED2">
                                      <w:pPr>
                                        <w:pStyle w:val="1"/>
                                        <w:numPr>
                                          <w:ilvl w:val="0"/>
                                          <w:numId w:val="4"/>
                                        </w:numPr>
                                        <w:rPr>
                                          <w:rFonts w:ascii="Microsoft YaHei UI" w:eastAsia="Microsoft YaHei UI" w:hAnsi="Microsoft YaHei UI"/>
                                          <w:sz w:val="24"/>
                                        </w:rPr>
                                      </w:pP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24"/>
                                          <w:lang w:val="zh-CN"/>
                                        </w:rPr>
                                        <w:t>[职务]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文本框 5"/>
                            <wps:cNvSpPr txBox="1"/>
                            <wps:spPr>
                              <a:xfrm>
                                <a:off x="0" y="4429125"/>
                                <a:ext cx="1905000" cy="424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地址"/>
                                    <w:id w:val="1571315812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p w:rsidR="004D4ED2" w:rsidRPr="00C37ACE" w:rsidRDefault="004D4ED2">
                                      <w:pPr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</w:pP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[地址 1]</w:t>
                                      </w: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  <w:br/>
                                      </w: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[地址 2]</w:t>
                                      </w: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  <w:br/>
                                      </w: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[省/市/自治区，市/县，邮政编码]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电话"/>
                                    <w:tag w:val=""/>
                                    <w:id w:val="-695933534"/>
                                    <w:showingPlcHdr/>
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p w:rsidR="004D4ED2" w:rsidRPr="00C37ACE" w:rsidRDefault="004D4ED2">
                                      <w:pPr>
                                        <w:pStyle w:val="ab"/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</w:pP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[电话]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电子邮件"/>
                                    <w:tag w:val=""/>
                                    <w:id w:val="-483396332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p w:rsidR="004D4ED2" w:rsidRPr="00C37ACE" w:rsidRDefault="004D4ED2">
                                      <w:pPr>
                                        <w:pStyle w:val="ab"/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</w:pP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[电子邮件]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网站"/>
                                    <w:tag w:val=""/>
                                    <w:id w:val="1779676106"/>
                                    <w:showingPlcHdr/>
  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p w:rsidR="004D4ED2" w:rsidRPr="00C37ACE" w:rsidRDefault="004D4ED2">
                                      <w:pPr>
                                        <w:pStyle w:val="ab"/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</w:pPr>
                                      <w:r w:rsidRPr="00C37ACE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[网站]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367E984C" id="组 3" o:spid="_x0000_s1026" alt="联系信息" style="position:absolute;margin-left:0;margin-top:0;width:149.75pt;height:684pt;z-index:251659264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,8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4" o:spid="_x0000_s1027" type="#_x0000_t202" style="position:absolute;width:19050;height:42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6I8UA&#10;AADaAAAADwAAAGRycy9kb3ducmV2LnhtbESPX2vCQBDE3wv9DscW+lYvSimSeopYBR/6R20L7ds2&#10;t01Cc3vhbo3x23sFwcdhZn7DTGa9a1RHIdaeDQwHGSjiwtuaSwMf76u7MagoyBYbz2TgSBFm0+ur&#10;CebWH3hL3U5KlSAcczRQibS51rGoyGEc+JY4eb8+OJQkQ6ltwEOCu0aPsuxBO6w5LVTY0qKi4m+3&#10;dwaarxiefzL57p7KF9m86f3ncvhqzO1NP38EJdTLJXxur62Be/i/km6An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qPojxQAAANoAAAAPAAAAAAAAAAAAAAAAAJgCAABkcnMv&#10;ZG93bnJldi54bWxQSwUGAAAAAAQABAD1AAAAigMAAAAA&#10;" filled="f" stroked="f" strokeweight=".5pt">
                      <v:textbox inset="0,0,0,0">
                        <w:txbxConten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56"/>
                              </w:rPr>
                              <w:alias w:val="您的姓名"/>
                              <w:tag w:val=""/>
                              <w:id w:val="1899007996"/>
                              <w:placeholder>
                                <w:docPart w:val="7544791D1FC54183A0090E43803F7809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 w:multiLine="1"/>
                            </w:sdtPr>
                            <w:sdtEndPr/>
                            <w:sdtContent>
                              <w:p w:rsidR="004D4ED2" w:rsidRPr="00C37ACE" w:rsidRDefault="004D4ED2">
                                <w:pPr>
                                  <w:pStyle w:val="aa"/>
                                  <w:rPr>
                                    <w:rFonts w:ascii="Microsoft YaHei UI" w:eastAsia="Microsoft YaHei UI" w:hAnsi="Microsoft YaHei UI"/>
                                    <w:sz w:val="56"/>
                                  </w:rPr>
                                </w:pP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56"/>
                                    <w:lang w:val="zh-CN"/>
                                  </w:rPr>
                                  <w:t>[您的姓名]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  <w:id w:val="427170612"/>
                              <w:temporary/>
                              <w:showingPlcHdr/>
                              <w:text/>
                            </w:sdtPr>
                            <w:sdtEndPr/>
                            <w:sdtContent>
                              <w:p w:rsidR="004D4ED2" w:rsidRPr="00C37ACE" w:rsidRDefault="004D4ED2" w:rsidP="004D4ED2">
                                <w:pPr>
                                  <w:pStyle w:val="1"/>
                                  <w:numPr>
                                    <w:ilvl w:val="0"/>
                                    <w:numId w:val="4"/>
                                  </w:numPr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</w:pP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24"/>
                                    <w:lang w:val="zh-CN"/>
                                  </w:rPr>
                                  <w:t>[职务]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  <w:id w:val="-250589668"/>
                              <w:temporary/>
                              <w:showingPlcHdr/>
                              <w:text/>
                            </w:sdtPr>
                            <w:sdtEndPr/>
                            <w:sdtContent>
                              <w:p w:rsidR="004D4ED2" w:rsidRPr="00C37ACE" w:rsidRDefault="004D4ED2" w:rsidP="004D4ED2">
                                <w:pPr>
                                  <w:pStyle w:val="1"/>
                                  <w:numPr>
                                    <w:ilvl w:val="0"/>
                                    <w:numId w:val="4"/>
                                  </w:numPr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</w:pP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24"/>
                                    <w:lang w:val="zh-CN"/>
                                  </w:rPr>
                                  <w:t>[职务]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文本框 5" o:spid="_x0000_s1028" type="#_x0000_t202" style="position:absolute;top:44291;width:19050;height:42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UCUcUA&#10;AADaAAAADwAAAGRycy9kb3ducmV2LnhtbESPT2vCQBTE74LfYXmF3nSjokjqJhRFbKGHqm3Pr9nX&#10;JJh9G7KbP/bTdwuCx2FmfsNs0sFUoqPGlZYVzKYRCOLM6pJzBR/n/WQNwnlkjZVlUnAlB2kyHm0w&#10;1rbnI3Unn4sAYRejgsL7OpbSZQUZdFNbEwfvxzYGfZBNLnWDfYCbSs6jaCUNlhwWCqxpW1B2ObVG&#10;wfvv9+fq7au99rvXXXeky6FdzhZKPT4Mz08gPA3+Hr61X7SCJfxfCTdAJ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JQJRxQAAANoAAAAPAAAAAAAAAAAAAAAAAJgCAABkcnMv&#10;ZG93bnJldi54bWxQSwUGAAAAAAQABAD1AAAAigMAAAAA&#10;" filled="f" stroked="f" strokeweight=".5pt">
                      <v:textbox inset="0,0,0,0">
                        <w:txbxConten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地址"/>
                              <w:id w:val="1571315812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 w:multiLine="1"/>
                            </w:sdtPr>
                            <w:sdtEndPr/>
                            <w:sdtContent>
                              <w:p w:rsidR="004D4ED2" w:rsidRPr="00C37ACE" w:rsidRDefault="004D4ED2">
                                <w:pPr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[地址 1]</w:t>
                                </w: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  <w:br/>
                                </w: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[地址 2]</w:t>
                                </w: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  <w:br/>
                                </w: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[省/市/自治区，市/县，邮政编码]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电话"/>
                              <w:tag w:val=""/>
                              <w:id w:val="-695933534"/>
                              <w:showingPlcHdr/>
                              <w:dataBinding w:prefixMappings="xmlns:ns0='http://schemas.microsoft.com/office/2006/coverPageProps' " w:xpath="/ns0:CoverPageProperties[1]/ns0:CompanyPhone[1]" w:storeItemID="{55AF091B-3C7A-41E3-B477-F2FDAA23CFDA}"/>
                              <w:text/>
                            </w:sdtPr>
                            <w:sdtEndPr/>
                            <w:sdtContent>
                              <w:p w:rsidR="004D4ED2" w:rsidRPr="00C37ACE" w:rsidRDefault="004D4ED2">
                                <w:pPr>
                                  <w:pStyle w:val="ab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[电话]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电子邮件"/>
                              <w:tag w:val=""/>
                              <w:id w:val="-483396332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p w:rsidR="004D4ED2" w:rsidRPr="00C37ACE" w:rsidRDefault="004D4ED2">
                                <w:pPr>
                                  <w:pStyle w:val="ab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[电子邮件]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网站"/>
                              <w:tag w:val=""/>
                              <w:id w:val="1779676106"/>
                              <w:showingPlcHdr/>
                              <w:dataBinding w:prefixMappings="xmlns:ns0='http://schemas.microsoft.com/office/2006/coverPageProps' " w:xpath="/ns0:CoverPageProperties[1]/ns0:CompanyFax[1]" w:storeItemID="{55AF091B-3C7A-41E3-B477-F2FDAA23CFDA}"/>
                              <w:text/>
                            </w:sdtPr>
                            <w:sdtEndPr/>
                            <w:sdtContent>
                              <w:p w:rsidR="004D4ED2" w:rsidRPr="00C37ACE" w:rsidRDefault="004D4ED2">
                                <w:pPr>
                                  <w:pStyle w:val="ab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C37ACE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[网站]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margin"/>
                  </v:group>
                </w:pict>
              </mc:Fallback>
            </mc:AlternateContent>
          </w:r>
          <w:sdt>
            <w:sdtPr>
              <w:rPr>
                <w:rFonts w:ascii="Microsoft YaHei UI" w:eastAsia="Microsoft YaHei UI" w:hAnsi="Microsoft YaHei UI"/>
                <w:sz w:val="18"/>
              </w:rPr>
              <w:id w:val="-80211151"/>
              <w:placeholder>
                <w:docPart w:val="9ABD24FC02F7444498DE5C6CBA929C88"/>
              </w:placeholder>
              <w:showingPlcHdr/>
              <w:date>
                <w:dateFormat w:val="yyyy-M-d"/>
                <w:lid w:val="zh-CN"/>
                <w:storeMappedDataAs w:val="dateTime"/>
                <w:calendar w:val="gregorian"/>
              </w:date>
            </w:sdtPr>
            <w:sdtEndPr/>
            <w:sdtContent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[单击选择日期]</w:t>
              </w:r>
            </w:sdtContent>
          </w:sdt>
        </w:p>
        <w:p w:rsidR="004D4ED2" w:rsidRPr="00C37ACE" w:rsidRDefault="00F255EE">
          <w:pPr>
            <w:pStyle w:val="a8"/>
            <w:rPr>
              <w:rFonts w:ascii="Microsoft YaHei UI" w:eastAsia="Microsoft YaHei UI" w:hAnsi="Microsoft YaHei UI"/>
              <w:sz w:val="18"/>
            </w:rPr>
          </w:pPr>
          <w:sdt>
            <w:sdtPr>
              <w:rPr>
                <w:rFonts w:ascii="Microsoft YaHei UI" w:eastAsia="Microsoft YaHei UI" w:hAnsi="Microsoft YaHei UI"/>
                <w:sz w:val="18"/>
              </w:rPr>
              <w:id w:val="1085264987"/>
              <w:placeholder>
                <w:docPart w:val="A914DA0405F6428F8B0D62D9980DC8BD"/>
              </w:placeholder>
              <w:temporary/>
              <w:showingPlcHdr/>
              <w:text/>
            </w:sdtPr>
            <w:sdtEndPr/>
            <w:sdtContent>
              <w:r w:rsidR="004D4ED2"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[收件人姓名]</w:t>
              </w:r>
            </w:sdtContent>
          </w:sdt>
        </w:p>
        <w:p w:rsidR="004D4ED2" w:rsidRPr="00C37ACE" w:rsidRDefault="00F255EE">
          <w:pPr>
            <w:pStyle w:val="a8"/>
            <w:rPr>
              <w:rFonts w:ascii="Microsoft YaHei UI" w:eastAsia="Microsoft YaHei UI" w:hAnsi="Microsoft YaHei UI"/>
              <w:sz w:val="18"/>
            </w:rPr>
          </w:pPr>
          <w:sdt>
            <w:sdtPr>
              <w:rPr>
                <w:rFonts w:ascii="Microsoft YaHei UI" w:eastAsia="Microsoft YaHei UI" w:hAnsi="Microsoft YaHei UI"/>
                <w:sz w:val="18"/>
              </w:rPr>
              <w:id w:val="-1189296398"/>
              <w:placeholder>
                <w:docPart w:val="E5EAB9FBF20646829AC554A635A710E8"/>
              </w:placeholder>
              <w:temporary/>
              <w:showingPlcHdr/>
              <w:text/>
            </w:sdtPr>
            <w:sdtEndPr/>
            <w:sdtContent>
              <w:r w:rsidR="004D4ED2"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[职务]</w:t>
              </w:r>
            </w:sdtContent>
          </w:sdt>
        </w:p>
        <w:p w:rsidR="004D4ED2" w:rsidRPr="00C37ACE" w:rsidRDefault="00F255EE">
          <w:pPr>
            <w:pStyle w:val="a8"/>
            <w:rPr>
              <w:rFonts w:ascii="Microsoft YaHei UI" w:eastAsia="Microsoft YaHei UI" w:hAnsi="Microsoft YaHei UI"/>
              <w:sz w:val="18"/>
            </w:rPr>
          </w:pPr>
          <w:sdt>
            <w:sdtPr>
              <w:rPr>
                <w:rFonts w:ascii="Microsoft YaHei UI" w:eastAsia="Microsoft YaHei UI" w:hAnsi="Microsoft YaHei UI"/>
                <w:sz w:val="18"/>
              </w:rPr>
              <w:id w:val="-1336061025"/>
              <w:placeholder>
                <w:docPart w:val="61EB540181844FAC9FA576791BE2EB65"/>
              </w:placeholder>
              <w:temporary/>
              <w:showingPlcHdr/>
              <w:text/>
            </w:sdtPr>
            <w:sdtEndPr/>
            <w:sdtContent>
              <w:r w:rsidR="004D4ED2"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[公司名称]</w:t>
              </w:r>
            </w:sdtContent>
          </w:sdt>
        </w:p>
        <w:p w:rsidR="004D4ED2" w:rsidRPr="00C37ACE" w:rsidRDefault="00F255EE">
          <w:pPr>
            <w:pStyle w:val="a8"/>
            <w:tabs>
              <w:tab w:val="left" w:pos="4380"/>
            </w:tabs>
            <w:rPr>
              <w:rFonts w:ascii="Microsoft YaHei UI" w:eastAsia="Microsoft YaHei UI" w:hAnsi="Microsoft YaHei UI"/>
              <w:sz w:val="18"/>
            </w:rPr>
          </w:pPr>
          <w:sdt>
            <w:sdtPr>
              <w:rPr>
                <w:rFonts w:ascii="Microsoft YaHei UI" w:eastAsia="Microsoft YaHei UI" w:hAnsi="Microsoft YaHei UI"/>
                <w:sz w:val="18"/>
              </w:rPr>
              <w:id w:val="840900122"/>
              <w:placeholder>
                <w:docPart w:val="8E48F3B03CB84CD6B647DD509CC36EDE"/>
              </w:placeholder>
              <w:temporary/>
              <w:showingPlcHdr/>
              <w:text/>
            </w:sdtPr>
            <w:sdtEndPr/>
            <w:sdtContent>
              <w:r w:rsidR="004D4ED2"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[街道地址]</w:t>
              </w:r>
            </w:sdtContent>
          </w:sdt>
        </w:p>
        <w:p w:rsidR="004D4ED2" w:rsidRPr="00C37ACE" w:rsidRDefault="00F255EE">
          <w:pPr>
            <w:pStyle w:val="a8"/>
            <w:rPr>
              <w:rFonts w:ascii="Microsoft YaHei UI" w:eastAsia="Microsoft YaHei UI" w:hAnsi="Microsoft YaHei UI"/>
              <w:sz w:val="18"/>
            </w:rPr>
          </w:pPr>
          <w:sdt>
            <w:sdtPr>
              <w:rPr>
                <w:rFonts w:ascii="Microsoft YaHei UI" w:eastAsia="Microsoft YaHei UI" w:hAnsi="Microsoft YaHei UI"/>
                <w:sz w:val="18"/>
              </w:rPr>
              <w:id w:val="-1247187982"/>
              <w:placeholder>
                <w:docPart w:val="8830893C322B47ABAC52DD6B171E2944"/>
              </w:placeholder>
              <w:temporary/>
              <w:showingPlcHdr/>
              <w:text/>
            </w:sdtPr>
            <w:sdtEndPr/>
            <w:sdtContent>
              <w:r w:rsidR="004D4ED2"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[省/市/自治区，市/县，邮政编码]</w:t>
              </w:r>
            </w:sdtContent>
          </w:sdt>
        </w:p>
        <w:p w:rsidR="004D4ED2" w:rsidRPr="00C37ACE" w:rsidRDefault="004D4ED2">
          <w:pPr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 xml:space="preserve">尊敬的 </w:t>
          </w:r>
          <w:sdt>
            <w:sdtPr>
              <w:rPr>
                <w:rFonts w:ascii="Microsoft YaHei UI" w:eastAsia="Microsoft YaHei UI" w:hAnsi="Microsoft YaHei UI"/>
                <w:sz w:val="18"/>
              </w:rPr>
              <w:id w:val="1586728313"/>
              <w:placeholder>
                <w:docPart w:val="87EFCD670CB64BCE8EB6DF47A23C7D89"/>
              </w:placeholder>
              <w:temporary/>
              <w:showingPlcHdr/>
              <w:text/>
            </w:sdtPr>
            <w:sdtEndPr/>
            <w:sdtContent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[收件人]</w:t>
              </w:r>
            </w:sdtContent>
          </w:sdt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:</w:t>
          </w:r>
        </w:p>
        <w:sdt>
          <w:sdtPr>
            <w:rPr>
              <w:rFonts w:ascii="Microsoft YaHei UI" w:eastAsia="Microsoft YaHei UI" w:hAnsi="Microsoft YaHei UI"/>
              <w:sz w:val="18"/>
            </w:rPr>
            <w:id w:val="413980692"/>
            <w:placeholder>
              <w:docPart w:val="DD5096844A96427AACB5566D7467FE09"/>
            </w:placeholder>
            <w:temporary/>
            <w:showingPlcHdr/>
          </w:sdtPr>
          <w:sdtEndPr/>
          <w:sdtContent>
            <w:p w:rsidR="004D4ED2" w:rsidRPr="00C37ACE" w:rsidRDefault="004D4ED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如果您准备好书写，单击此处即可开始！或者，如果您想要自定义信函的外观，只需片刻即可完成。</w:t>
              </w:r>
            </w:p>
            <w:p w:rsidR="004D4ED2" w:rsidRPr="00C37ACE" w:rsidRDefault="004D4ED2">
              <w:pPr>
                <w:pStyle w:val="a"/>
                <w:rPr>
                  <w:rFonts w:ascii="Microsoft YaHei UI" w:eastAsia="Microsoft YaHei UI" w:hAnsi="Microsoft YaHei UI"/>
                  <w:sz w:val="18"/>
                </w:rPr>
              </w:pPr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在功能区的“设计”选项卡上，检查主题、颜色和字体库以预览各种选择的不同外观。然后单击即可应用您喜欢的内容。</w:t>
              </w:r>
            </w:p>
            <w:p w:rsidR="004D4ED2" w:rsidRPr="00C37ACE" w:rsidRDefault="004D4ED2">
              <w:pPr>
                <w:pStyle w:val="a"/>
                <w:rPr>
                  <w:rFonts w:ascii="Microsoft YaHei UI" w:eastAsia="Microsoft YaHei UI" w:hAnsi="Microsoft YaHei UI"/>
                  <w:sz w:val="18"/>
                </w:rPr>
              </w:pPr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我们还创建了一些样式，您单击一下即可匹配在此信函中看到的格式。在功能区的“开始”选项卡上，检查样式库以了解此信函中使用的所有样式。</w:t>
              </w:r>
            </w:p>
            <w:p w:rsidR="004D4ED2" w:rsidRPr="00C37ACE" w:rsidRDefault="004D4ED2">
              <w:pPr>
                <w:pStyle w:val="a"/>
                <w:rPr>
                  <w:rFonts w:ascii="Microsoft YaHei UI" w:eastAsia="Microsoft YaHei UI" w:hAnsi="Microsoft YaHei UI"/>
                  <w:sz w:val="18"/>
                </w:rPr>
              </w:pPr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您也将在“样式”库中找到这些漂亮的小项目符号。此样式称为“列表项目符号”。</w:t>
              </w:r>
            </w:p>
            <w:p w:rsidR="004D4ED2" w:rsidRPr="00C37ACE" w:rsidRDefault="004D4ED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准备好添加数字吗？没问题。单击左侧的边栏即可开始！</w:t>
              </w:r>
            </w:p>
          </w:sdtContent>
        </w:sdt>
        <w:p w:rsidR="004D4ED2" w:rsidRPr="00C37ACE" w:rsidRDefault="004D4ED2">
          <w:pPr>
            <w:pStyle w:val="a7"/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此致</w:t>
          </w:r>
        </w:p>
        <w:sdt>
          <w:sdtPr>
            <w:rPr>
              <w:rFonts w:ascii="Microsoft YaHei UI" w:eastAsia="Microsoft YaHei UI" w:hAnsi="Microsoft YaHei UI"/>
              <w:sz w:val="18"/>
            </w:rPr>
            <w:alias w:val="您的姓名"/>
            <w:tag w:val=""/>
            <w:id w:val="1197042864"/>
            <w:placeholder>
              <w:docPart w:val="21F192FDCE394F6D9F926D7F98BF673F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4D4ED2" w:rsidRPr="00C37ACE" w:rsidRDefault="004D4ED2">
              <w:pPr>
                <w:rPr>
                  <w:rFonts w:ascii="Microsoft YaHei UI" w:eastAsia="Microsoft YaHei UI" w:hAnsi="Microsoft YaHei UI"/>
                  <w:sz w:val="18"/>
                </w:rPr>
              </w:pPr>
              <w:r w:rsidRPr="00C37ACE">
                <w:rPr>
                  <w:rFonts w:ascii="Microsoft YaHei UI" w:eastAsia="Microsoft YaHei UI" w:hAnsi="Microsoft YaHei UI"/>
                  <w:sz w:val="18"/>
                  <w:lang w:val="zh-CN"/>
                </w:rPr>
                <w:t>[您的姓名]</w:t>
              </w:r>
            </w:p>
          </w:sdtContent>
        </w:sdt>
        <w:p w:rsidR="004D4ED2" w:rsidRPr="00C37ACE" w:rsidRDefault="004D4ED2">
          <w:pPr>
            <w:pStyle w:val="a9"/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附件</w:t>
          </w:r>
        </w:p>
        <w:p w:rsidR="004D4ED2" w:rsidRPr="00C37ACE" w:rsidRDefault="004D4ED2">
          <w:pPr>
            <w:pStyle w:val="a9"/>
            <w:rPr>
              <w:rFonts w:ascii="Microsoft YaHei UI" w:eastAsia="Microsoft YaHei UI" w:hAnsi="Microsoft YaHei UI"/>
              <w:sz w:val="18"/>
            </w:rPr>
          </w:pPr>
        </w:p>
        <w:p w:rsidR="004D4ED2" w:rsidRPr="00C37ACE" w:rsidRDefault="004D4ED2">
          <w:pPr>
            <w:pStyle w:val="ae"/>
            <w:rPr>
              <w:rFonts w:ascii="Microsoft YaHei UI" w:eastAsia="Microsoft YaHei UI" w:hAnsi="Microsoft YaHei UI"/>
              <w:sz w:val="21"/>
            </w:rPr>
            <w:sectPr w:rsidR="004D4ED2" w:rsidRPr="00C37ACE">
              <w:headerReference w:type="first" r:id="rId7"/>
              <w:pgSz w:w="11907" w:h="16839"/>
              <w:pgMar w:top="1148" w:right="700" w:bottom="1148" w:left="4622" w:header="709" w:footer="709" w:gutter="0"/>
              <w:pgNumType w:start="1"/>
              <w:cols w:space="720"/>
              <w:titlePg/>
              <w:docGrid w:linePitch="360"/>
            </w:sectPr>
          </w:pPr>
        </w:p>
        <w:p w:rsidR="004D4ED2" w:rsidRPr="00C37ACE" w:rsidRDefault="004D4ED2">
          <w:pPr>
            <w:rPr>
              <w:rFonts w:ascii="Microsoft YaHei UI" w:eastAsia="Microsoft YaHei UI" w:hAnsi="Microsoft YaHei UI"/>
              <w:sz w:val="18"/>
            </w:rPr>
          </w:pPr>
        </w:p>
        <w:p w:rsidR="00E40C04" w:rsidRDefault="00E40C04"/>
      </w:docPartBody>
    </w:docPart>
    <w:docPart>
      <w:docPartPr>
        <w:name w:val="9ABD24FC02F7444498DE5C6CBA929C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4EE41-C55A-40E7-8490-149170ECE4A4}"/>
      </w:docPartPr>
      <w:docPartBody>
        <w:p w:rsidR="00E40C04" w:rsidRDefault="004D4ED2" w:rsidP="004D4ED2">
          <w:pPr>
            <w:pStyle w:val="9ABD24FC02F7444498DE5C6CBA929C88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[单击选择日期]</w:t>
          </w:r>
        </w:p>
      </w:docPartBody>
    </w:docPart>
    <w:docPart>
      <w:docPartPr>
        <w:name w:val="A914DA0405F6428F8B0D62D9980DC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AB927-8EC8-4EA6-A3E0-735B5FD01D32}"/>
      </w:docPartPr>
      <w:docPartBody>
        <w:p w:rsidR="00E40C04" w:rsidRDefault="004D4ED2" w:rsidP="004D4ED2">
          <w:pPr>
            <w:pStyle w:val="A914DA0405F6428F8B0D62D9980DC8BD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[收件人姓名]</w:t>
          </w:r>
        </w:p>
      </w:docPartBody>
    </w:docPart>
    <w:docPart>
      <w:docPartPr>
        <w:name w:val="E5EAB9FBF20646829AC554A635A71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ACA8A-F443-43D7-B50A-C7C2EB9A29C5}"/>
      </w:docPartPr>
      <w:docPartBody>
        <w:p w:rsidR="00E40C04" w:rsidRDefault="004D4ED2" w:rsidP="004D4ED2">
          <w:pPr>
            <w:pStyle w:val="E5EAB9FBF20646829AC554A635A710E8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[职务]</w:t>
          </w:r>
        </w:p>
      </w:docPartBody>
    </w:docPart>
    <w:docPart>
      <w:docPartPr>
        <w:name w:val="61EB540181844FAC9FA576791BE2E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B5D63-AD45-47EB-A8B0-F5C3E88A1E5C}"/>
      </w:docPartPr>
      <w:docPartBody>
        <w:p w:rsidR="00E40C04" w:rsidRDefault="004D4ED2" w:rsidP="004D4ED2">
          <w:pPr>
            <w:pStyle w:val="61EB540181844FAC9FA576791BE2EB65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[公司名称]</w:t>
          </w:r>
        </w:p>
      </w:docPartBody>
    </w:docPart>
    <w:docPart>
      <w:docPartPr>
        <w:name w:val="8E48F3B03CB84CD6B647DD509CC36E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EA4387-D597-4060-B963-056B3AB7E88F}"/>
      </w:docPartPr>
      <w:docPartBody>
        <w:p w:rsidR="00E40C04" w:rsidRDefault="004D4ED2" w:rsidP="004D4ED2">
          <w:pPr>
            <w:pStyle w:val="8E48F3B03CB84CD6B647DD509CC36EDE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[街道地址]</w:t>
          </w:r>
        </w:p>
      </w:docPartBody>
    </w:docPart>
    <w:docPart>
      <w:docPartPr>
        <w:name w:val="8830893C322B47ABAC52DD6B171E29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891ED-A6D6-4C6A-BB93-B4AF09F5D22E}"/>
      </w:docPartPr>
      <w:docPartBody>
        <w:p w:rsidR="00E40C04" w:rsidRDefault="004D4ED2" w:rsidP="004D4ED2">
          <w:pPr>
            <w:pStyle w:val="8830893C322B47ABAC52DD6B171E2944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[省/市/自治区，市/县，邮政编码]</w:t>
          </w:r>
        </w:p>
      </w:docPartBody>
    </w:docPart>
    <w:docPart>
      <w:docPartPr>
        <w:name w:val="87EFCD670CB64BCE8EB6DF47A23C7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E4DF5D-F114-40B0-8138-53CA06B7F37D}"/>
      </w:docPartPr>
      <w:docPartBody>
        <w:p w:rsidR="00E40C04" w:rsidRDefault="004D4ED2" w:rsidP="004D4ED2">
          <w:pPr>
            <w:pStyle w:val="87EFCD670CB64BCE8EB6DF47A23C7D89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[收件人]</w:t>
          </w:r>
        </w:p>
      </w:docPartBody>
    </w:docPart>
    <w:docPart>
      <w:docPartPr>
        <w:name w:val="DD5096844A96427AACB5566D7467FE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E0879-2085-4478-8792-D1A31CEFD79D}"/>
      </w:docPartPr>
      <w:docPartBody>
        <w:p w:rsidR="004D4ED2" w:rsidRPr="00C37ACE" w:rsidRDefault="004D4ED2">
          <w:pPr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如果您准备好书写，单击此处即可开始！或者，如果您想要自定义信函的外观，只需片刻即可完成。</w:t>
          </w:r>
        </w:p>
        <w:p w:rsidR="004D4ED2" w:rsidRPr="00C37ACE" w:rsidRDefault="004D4ED2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在功能区的“设计”选项卡上，检查主题、颜色和字体库以预览各种选择的不同外观。然后单击即可应用您喜欢的内容。</w:t>
          </w:r>
        </w:p>
        <w:p w:rsidR="004D4ED2" w:rsidRPr="00C37ACE" w:rsidRDefault="004D4ED2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我们还创建了一些样式，您单击一下即可匹配在此信函中看到的格式。在功能区的“开始”选项卡上，检查样式库以了解此信函中使用的所有样式。</w:t>
          </w:r>
        </w:p>
        <w:p w:rsidR="004D4ED2" w:rsidRPr="00C37ACE" w:rsidRDefault="004D4ED2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您也将在“样式”库中找到这些漂亮的小项目符号。此样式称为“列表项目符号”。</w:t>
          </w:r>
        </w:p>
        <w:p w:rsidR="00E40C04" w:rsidRDefault="004D4ED2" w:rsidP="004D4ED2">
          <w:pPr>
            <w:pStyle w:val="DD5096844A96427AACB5566D7467FE09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准备好添加数字吗？没问题。单击左侧的边栏即可开始！</w:t>
          </w:r>
        </w:p>
      </w:docPartBody>
    </w:docPart>
    <w:docPart>
      <w:docPartPr>
        <w:name w:val="21F192FDCE394F6D9F926D7F98BF6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ED9A5-3C1D-481A-A9D0-FAB07F490B0F}"/>
      </w:docPartPr>
      <w:docPartBody>
        <w:p w:rsidR="00E40C04" w:rsidRDefault="004D4ED2" w:rsidP="004D4ED2">
          <w:pPr>
            <w:pStyle w:val="21F192FDCE394F6D9F926D7F98BF673F"/>
          </w:pPr>
          <w:r w:rsidRPr="00C37ACE">
            <w:rPr>
              <w:rFonts w:ascii="Microsoft YaHei UI" w:eastAsia="Microsoft YaHei UI" w:hAnsi="Microsoft YaHei UI"/>
              <w:sz w:val="18"/>
              <w:lang w:val="zh-CN"/>
            </w:rPr>
            <w:t>[您的姓名]</w:t>
          </w:r>
        </w:p>
      </w:docPartBody>
    </w:docPart>
    <w:docPart>
      <w:docPartPr>
        <w:name w:val="7544791D1FC54183A0090E43803F7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D8416-1278-45B8-96D8-8DE6DADF422A}"/>
      </w:docPartPr>
      <w:docPartBody>
        <w:p w:rsidR="00E40C04" w:rsidRDefault="004D4ED2" w:rsidP="004D4ED2">
          <w:pPr>
            <w:pStyle w:val="7544791D1FC54183A0090E43803F7809"/>
          </w:pPr>
          <w:r w:rsidRPr="00C37ACE">
            <w:rPr>
              <w:rFonts w:ascii="Microsoft YaHei UI" w:eastAsia="Microsoft YaHei UI" w:hAnsi="Microsoft YaHei UI"/>
              <w:sz w:val="56"/>
              <w:lang w:val="zh-CN"/>
            </w:rPr>
            <w:t>[您的姓名]</w:t>
          </w:r>
        </w:p>
      </w:docPartBody>
    </w:docPart>
    <w:docPart>
      <w:docPartPr>
        <w:name w:val="DCFBFD24A3884DB1925A2FA5046E3E9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DB4C0C0-7880-4719-ADA5-E6A8CFD3E7CD}"/>
      </w:docPartPr>
      <w:docPartBody>
        <w:p w:rsidR="009B2A04" w:rsidRDefault="001D06AF" w:rsidP="001D06AF">
          <w:pPr>
            <w:pStyle w:val="DCFBFD24A3884DB1925A2FA5046E3E91"/>
          </w:pPr>
          <w:r>
            <w:rPr>
              <w:rStyle w:val="a4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8C4D5D72AEB445D2915AE368FBD100E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0D808C5-CC44-4CF5-8CD3-04CD2F900C3F}"/>
      </w:docPartPr>
      <w:docPartBody>
        <w:p w:rsidR="009B2A04" w:rsidRDefault="0049525D" w:rsidP="0049525D">
          <w:pPr>
            <w:pStyle w:val="8C4D5D72AEB445D2915AE368FBD100E84"/>
          </w:pPr>
          <w:r w:rsidRPr="002E1AB2">
            <w:rPr>
              <w:rFonts w:ascii="Microsoft YaHei UI" w:eastAsia="Microsoft YaHei UI" w:hAnsi="Microsoft YaHei UI"/>
              <w:sz w:val="16"/>
              <w:szCs w:val="16"/>
              <w:lang w:val="zh-CN"/>
            </w:rPr>
            <w:t>[开始日期 - 结束日期]</w:t>
          </w:r>
        </w:p>
      </w:docPartBody>
    </w:docPart>
    <w:docPart>
      <w:docPartPr>
        <w:name w:val="A49B227BA16149CAA7656ED37FDEDB5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0C383BF-5B68-4D82-B890-4B7BFB001CBC}"/>
      </w:docPartPr>
      <w:docPartBody>
        <w:p w:rsidR="009B2A04" w:rsidRDefault="0049525D" w:rsidP="0049525D">
          <w:pPr>
            <w:pStyle w:val="A49B227BA16149CAA7656ED37FDEDB534"/>
          </w:pPr>
          <w:r w:rsidRPr="002E1AB2">
            <w:rPr>
              <w:rFonts w:ascii="Microsoft YaHei UI" w:eastAsia="Microsoft YaHei UI" w:hAnsi="Microsoft YaHei UI"/>
              <w:sz w:val="16"/>
              <w:szCs w:val="16"/>
              <w:lang w:val="zh-CN"/>
            </w:rPr>
            <w:t>[公司]</w:t>
          </w:r>
        </w:p>
      </w:docPartBody>
    </w:docPart>
    <w:docPart>
      <w:docPartPr>
        <w:name w:val="F71BB2D14CA94154835F4674F1BE4D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A9D052B-7F9E-41ED-A974-F718161692B5}"/>
      </w:docPartPr>
      <w:docPartBody>
        <w:p w:rsidR="009B2A04" w:rsidRDefault="0049525D" w:rsidP="0049525D">
          <w:pPr>
            <w:pStyle w:val="F71BB2D14CA94154835F4674F1BE4D414"/>
          </w:pPr>
          <w:r w:rsidRPr="002E1AB2">
            <w:rPr>
              <w:rStyle w:val="af1"/>
              <w:rFonts w:ascii="Microsoft YaHei UI" w:eastAsia="Microsoft YaHei UI" w:hAnsi="Microsoft YaHei UI"/>
              <w:sz w:val="24"/>
            </w:rPr>
            <w:t>[职位]</w:t>
          </w:r>
        </w:p>
      </w:docPartBody>
    </w:docPart>
    <w:docPart>
      <w:docPartPr>
        <w:name w:val="D64F1063DDCC47648B5AAE8F2661DE8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2052F87-6460-458A-B8AF-15C217EB31FF}"/>
      </w:docPartPr>
      <w:docPartBody>
        <w:p w:rsidR="0049525D" w:rsidRPr="002E1AB2" w:rsidRDefault="0049525D" w:rsidP="0049525D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单击此处输入文本。</w:t>
          </w:r>
        </w:p>
        <w:p w:rsidR="0049525D" w:rsidRPr="002E1AB2" w:rsidRDefault="0049525D" w:rsidP="00462337">
          <w:pPr>
            <w:pStyle w:val="a"/>
            <w:numPr>
              <w:ilvl w:val="0"/>
              <w:numId w:val="5"/>
            </w:numPr>
            <w:rPr>
              <w:rFonts w:ascii="Microsoft YaHei UI" w:eastAsia="Microsoft YaHei UI" w:hAnsi="Microsoft YaHei UI"/>
              <w:sz w:val="18"/>
            </w:rPr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单击此处输入文本</w:t>
          </w:r>
        </w:p>
        <w:p w:rsidR="009B2A04" w:rsidRDefault="0049525D" w:rsidP="0049525D">
          <w:pPr>
            <w:pStyle w:val="D64F1063DDCC47648B5AAE8F2661DE824"/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单击此处输入文本</w:t>
          </w:r>
        </w:p>
      </w:docPartBody>
    </w:docPart>
    <w:docPart>
      <w:docPartPr>
        <w:name w:val="C2E77FF62C4A4EB4A54C8F3F453748F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0E9F26D-88F2-497D-97AB-DE93F6B71212}"/>
      </w:docPartPr>
      <w:docPartBody>
        <w:p w:rsidR="009B2A04" w:rsidRDefault="001D06AF" w:rsidP="001D06AF">
          <w:pPr>
            <w:pStyle w:val="C2E77FF62C4A4EB4A54C8F3F453748FB"/>
          </w:pPr>
          <w:r>
            <w:rPr>
              <w:rStyle w:val="a4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05A6CEFF79F14AEA9C6145296BB1CB4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ECD1519-01A3-4080-ADB8-898CFA3A2758}"/>
      </w:docPartPr>
      <w:docPartBody>
        <w:p w:rsidR="009B2A04" w:rsidRDefault="0049525D" w:rsidP="0049525D">
          <w:pPr>
            <w:pStyle w:val="05A6CEFF79F14AEA9C6145296BB1CB434"/>
          </w:pPr>
          <w:r w:rsidRPr="002E1AB2">
            <w:rPr>
              <w:rFonts w:ascii="Microsoft YaHei UI" w:eastAsia="Microsoft YaHei UI" w:hAnsi="Microsoft YaHei UI"/>
              <w:sz w:val="16"/>
              <w:szCs w:val="16"/>
              <w:lang w:val="zh-CN"/>
            </w:rPr>
            <w:t>[开始日期 - 结束日期]</w:t>
          </w:r>
        </w:p>
      </w:docPartBody>
    </w:docPart>
    <w:docPart>
      <w:docPartPr>
        <w:name w:val="940FA63099DD4B1DAC1C5B59534C6C4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4E4FA4B-22D1-403D-8471-2C8D0B0F6011}"/>
      </w:docPartPr>
      <w:docPartBody>
        <w:p w:rsidR="009B2A04" w:rsidRDefault="0049525D" w:rsidP="0049525D">
          <w:pPr>
            <w:pStyle w:val="940FA63099DD4B1DAC1C5B59534C6C474"/>
          </w:pPr>
          <w:r w:rsidRPr="002E1AB2">
            <w:rPr>
              <w:rFonts w:ascii="Microsoft YaHei UI" w:eastAsia="Microsoft YaHei UI" w:hAnsi="Microsoft YaHei UI"/>
              <w:sz w:val="16"/>
              <w:szCs w:val="16"/>
              <w:lang w:val="zh-CN"/>
            </w:rPr>
            <w:t>[学校名称，地点]</w:t>
          </w:r>
        </w:p>
      </w:docPartBody>
    </w:docPart>
    <w:docPart>
      <w:docPartPr>
        <w:name w:val="2F34C85C8B044AFCB27AB82A05E6446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113F13E-D39A-44F0-9DEC-FFC22C29673E}"/>
      </w:docPartPr>
      <w:docPartBody>
        <w:p w:rsidR="009B2A04" w:rsidRDefault="0049525D" w:rsidP="0049525D">
          <w:pPr>
            <w:pStyle w:val="2F34C85C8B044AFCB27AB82A05E6446C4"/>
          </w:pPr>
          <w:r w:rsidRPr="002E1AB2">
            <w:rPr>
              <w:rStyle w:val="af1"/>
              <w:rFonts w:ascii="Microsoft YaHei UI" w:eastAsia="Microsoft YaHei UI" w:hAnsi="Microsoft YaHei UI"/>
              <w:sz w:val="24"/>
            </w:rPr>
            <w:t>[学位]</w:t>
          </w:r>
        </w:p>
      </w:docPartBody>
    </w:docPart>
    <w:docPart>
      <w:docPartPr>
        <w:name w:val="7454D7426C3944D181C169C48FFD92A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C70BB9A-C886-4D66-A3CA-CD5EBDCDE0AA}"/>
      </w:docPartPr>
      <w:docPartBody>
        <w:p w:rsidR="0049525D" w:rsidRPr="002E1AB2" w:rsidRDefault="0049525D" w:rsidP="00462337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单击此处输入文本。</w:t>
          </w:r>
        </w:p>
        <w:p w:rsidR="009B2A04" w:rsidRDefault="0049525D" w:rsidP="0049525D">
          <w:pPr>
            <w:pStyle w:val="7454D7426C3944D181C169C48FFD92A24"/>
          </w:pPr>
          <w:r w:rsidRPr="002E1AB2">
            <w:rPr>
              <w:rFonts w:ascii="Microsoft YaHei UI" w:eastAsia="Microsoft YaHei UI" w:hAnsi="Microsoft YaHei UI"/>
              <w:sz w:val="18"/>
              <w:lang w:val="zh-CN"/>
            </w:rPr>
            <w:t>单击此处输入文本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5EE" w:rsidRDefault="00F255EE">
      <w:pPr>
        <w:spacing w:after="0" w:line="240" w:lineRule="auto"/>
      </w:pPr>
      <w:r>
        <w:separator/>
      </w:r>
    </w:p>
  </w:endnote>
  <w:endnote w:type="continuationSeparator" w:id="0">
    <w:p w:rsidR="00F255EE" w:rsidRDefault="00F255EE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5EE" w:rsidRDefault="00F255EE">
      <w:pPr>
        <w:spacing w:after="0" w:line="240" w:lineRule="auto"/>
      </w:pPr>
      <w:r>
        <w:separator/>
      </w:r>
    </w:p>
  </w:footnote>
  <w:footnote w:type="continuationSeparator" w:id="0">
    <w:p w:rsidR="00F255EE" w:rsidRDefault="00F255EE">
      <w:pPr>
        <w:spacing w:after="0" w:line="240" w:lineRule="auto"/>
      </w:pPr>
      <w:r>
        <w:continuationSeparator/>
      </w:r>
    </w:p>
  </w:footnote>
</w:footnotes>
</file>

<file path=word/glossary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D2" w:rsidRDefault="004D4ED2">
    <w:pPr>
      <w:pStyle w:val="ac"/>
    </w:pPr>
    <w:r>
      <w:rPr>
        <w:noProof/>
      </w:rPr>
      <mc:AlternateContent>
        <mc:Choice Requires="wps">
          <w:drawing>
            <wp:anchor distT="0" distB="0" distL="365760" distR="365760" simplePos="0" relativeHeight="251659264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1" name="直线连接线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w14:anchorId="06700C4E" id="直线连接线 1" o:spid="_x0000_s1026" style="position:absolute;left:0;text-align:left;z-index:-251657216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" strokecolor="#ed7d31 [3205]" strokeweight=".5pt">
              <v:stroke joinstyle="miter"/>
              <w10:wrap anchorx="page" anchory="page"/>
            </v:line>
          </w:pict>
        </mc:Fallback>
      </mc:AlternateContent>
    </w:r>
  </w:p>
</w:hdr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97D78"/>
    <w:multiLevelType w:val="multilevel"/>
    <w:tmpl w:val="5184B9A0"/>
    <w:lvl w:ilvl="0">
      <w:start w:val="1"/>
      <w:numFmt w:val="decimal"/>
      <w:pStyle w:val="84CC7F5995B0431CBD48AD0961BA7468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EC47AB0"/>
    <w:multiLevelType w:val="hybridMultilevel"/>
    <w:tmpl w:val="F01A9C8C"/>
    <w:lvl w:ilvl="0" w:tplc="57D29E20">
      <w:start w:val="1"/>
      <w:numFmt w:val="bullet"/>
      <w:pStyle w:val="a"/>
      <w:lvlText w:val="&gt;"/>
      <w:lvlJc w:val="left"/>
      <w:pPr>
        <w:tabs>
          <w:tab w:val="num" w:pos="216"/>
        </w:tabs>
        <w:ind w:left="216" w:hanging="216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pStyle w:val="6160A532F8DD48AE93487B79EB95B5C4"/>
      <w:lvlText w:val="&gt;"/>
      <w:lvlJc w:val="left"/>
      <w:pPr>
        <w:tabs>
          <w:tab w:val="num" w:pos="360"/>
        </w:tabs>
        <w:ind w:left="360" w:hanging="360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eastAsia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5">
    <w:nsid w:val="50922866"/>
    <w:multiLevelType w:val="multilevel"/>
    <w:tmpl w:val="0BE6F29E"/>
    <w:lvl w:ilvl="0">
      <w:start w:val="1"/>
      <w:numFmt w:val="decimal"/>
      <w:pStyle w:val="84CC7F5995B0431CBD48AD0961BA7468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605D0E8B"/>
    <w:multiLevelType w:val="multilevel"/>
    <w:tmpl w:val="5120CBE0"/>
    <w:lvl w:ilvl="0">
      <w:start w:val="1"/>
      <w:numFmt w:val="decimal"/>
      <w:pStyle w:val="84CC7F5995B0431CBD48AD0961BA7468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CBB0D3D"/>
    <w:multiLevelType w:val="hybridMultilevel"/>
    <w:tmpl w:val="3258A5EA"/>
    <w:lvl w:ilvl="0" w:tplc="004A7578">
      <w:start w:val="1"/>
      <w:numFmt w:val="bullet"/>
      <w:pStyle w:val="1"/>
      <w:suff w:val="space"/>
      <w:lvlText w:val="&gt;"/>
      <w:lvlJc w:val="left"/>
      <w:pPr>
        <w:ind w:left="0" w:firstLine="0"/>
      </w:pPr>
      <w:rPr>
        <w:rFonts w:ascii="Calibri" w:eastAsia="Calibri" w:hAnsi="Calibri" w:hint="default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8">
    <w:nsid w:val="74F05F6D"/>
    <w:multiLevelType w:val="multilevel"/>
    <w:tmpl w:val="51489078"/>
    <w:lvl w:ilvl="0">
      <w:start w:val="1"/>
      <w:numFmt w:val="decimal"/>
      <w:pStyle w:val="84CC7F5995B0431CBD48AD0961BA746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7"/>
  </w:num>
  <w:num w:numId="7">
    <w:abstractNumId w:val="8"/>
  </w:num>
  <w:num w:numId="8">
    <w:abstractNumId w:val="6"/>
  </w:num>
  <w:num w:numId="9">
    <w:abstractNumId w:val="5"/>
  </w:num>
  <w:num w:numId="1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6AE"/>
    <w:rsid w:val="001D0516"/>
    <w:rsid w:val="001D06AF"/>
    <w:rsid w:val="002A5905"/>
    <w:rsid w:val="0049525D"/>
    <w:rsid w:val="004D4ED2"/>
    <w:rsid w:val="007C0F77"/>
    <w:rsid w:val="007C2CB0"/>
    <w:rsid w:val="00924191"/>
    <w:rsid w:val="009B2A04"/>
    <w:rsid w:val="00BF56AE"/>
    <w:rsid w:val="00E40C04"/>
    <w:rsid w:val="00E64AA4"/>
    <w:rsid w:val="00F2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3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rFonts w:cs="Times New Roman"/>
      <w:sz w:val="327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sid w:val="0049525D"/>
    <w:rPr>
      <w:color w:val="808080"/>
    </w:rPr>
  </w:style>
  <w:style w:type="paragraph" w:styleId="a5">
    <w:name w:val="footer"/>
    <w:basedOn w:val="a0"/>
    <w:link w:val="Char"/>
    <w:uiPriority w:val="99"/>
    <w:unhideWhenUsed/>
    <w:pPr>
      <w:spacing w:after="0" w:line="240" w:lineRule="auto"/>
    </w:pPr>
    <w:rPr>
      <w:color w:val="000000" w:themeColor="text1"/>
      <w:sz w:val="20"/>
    </w:rPr>
  </w:style>
  <w:style w:type="character" w:customStyle="1" w:styleId="Char">
    <w:name w:val="页脚 Char"/>
    <w:basedOn w:val="a1"/>
    <w:link w:val="a5"/>
    <w:uiPriority w:val="99"/>
    <w:rPr>
      <w:rFonts w:asciiTheme="minorHAnsi" w:eastAsiaTheme="minorEastAsia" w:hAnsiTheme="minorHAnsi" w:cstheme="minorBidi"/>
      <w:color w:val="000000" w:themeColor="text1"/>
      <w:sz w:val="20"/>
    </w:rPr>
  </w:style>
  <w:style w:type="paragraph" w:styleId="a">
    <w:name w:val="List Bullet"/>
    <w:basedOn w:val="a0"/>
    <w:uiPriority w:val="1"/>
    <w:unhideWhenUsed/>
    <w:qFormat/>
    <w:rsid w:val="0049525D"/>
    <w:pPr>
      <w:numPr>
        <w:numId w:val="2"/>
      </w:numPr>
      <w:spacing w:after="480" w:line="300" w:lineRule="auto"/>
      <w:contextualSpacing/>
    </w:pPr>
    <w:rPr>
      <w:rFonts w:cstheme="minorBidi"/>
      <w:color w:val="000000" w:themeColor="text1"/>
      <w:sz w:val="20"/>
      <w:szCs w:val="20"/>
    </w:rPr>
  </w:style>
  <w:style w:type="paragraph" w:styleId="a6">
    <w:name w:val="Date"/>
    <w:basedOn w:val="a0"/>
    <w:next w:val="a0"/>
    <w:link w:val="Char0"/>
    <w:uiPriority w:val="3"/>
    <w:unhideWhenUsed/>
    <w:qFormat/>
    <w:rsid w:val="004D4ED2"/>
    <w:pPr>
      <w:spacing w:after="480" w:line="300" w:lineRule="auto"/>
    </w:pPr>
    <w:rPr>
      <w:rFonts w:cstheme="minorBidi"/>
      <w:color w:val="7F7F7F" w:themeColor="text1" w:themeTint="80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character" w:customStyle="1" w:styleId="Char0">
    <w:name w:val="日期 Char"/>
    <w:basedOn w:val="a1"/>
    <w:link w:val="a6"/>
    <w:uiPriority w:val="3"/>
    <w:rsid w:val="004D4ED2"/>
    <w:rPr>
      <w:color w:val="7F7F7F" w:themeColor="text1" w:themeTint="80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paragraph" w:styleId="a7">
    <w:name w:val="Closing"/>
    <w:basedOn w:val="a0"/>
    <w:link w:val="Char1"/>
    <w:uiPriority w:val="3"/>
    <w:unhideWhenUsed/>
    <w:qFormat/>
    <w:rsid w:val="004D4ED2"/>
    <w:pPr>
      <w:spacing w:after="40" w:line="240" w:lineRule="auto"/>
    </w:pPr>
    <w:rPr>
      <w:rFonts w:cstheme="minorBidi"/>
      <w:color w:val="323E4F" w:themeColor="text2" w:themeShade="BF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character" w:customStyle="1" w:styleId="Char1">
    <w:name w:val="结束语 Char"/>
    <w:basedOn w:val="a1"/>
    <w:link w:val="a7"/>
    <w:uiPriority w:val="3"/>
    <w:rsid w:val="004D4ED2"/>
    <w:rPr>
      <w:color w:val="323E4F" w:themeColor="text2" w:themeShade="BF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paragraph" w:customStyle="1" w:styleId="a8">
    <w:name w:val="收件人"/>
    <w:basedOn w:val="a0"/>
    <w:uiPriority w:val="3"/>
    <w:qFormat/>
    <w:rsid w:val="004D4ED2"/>
    <w:pPr>
      <w:spacing w:after="480" w:line="240" w:lineRule="auto"/>
      <w:contextualSpacing/>
    </w:pPr>
    <w:rPr>
      <w:rFonts w:cstheme="minorBidi"/>
      <w:color w:val="000000" w:themeColor="text1"/>
      <w:sz w:val="20"/>
      <w:szCs w:val="20"/>
    </w:rPr>
  </w:style>
  <w:style w:type="paragraph" w:customStyle="1" w:styleId="a9">
    <w:name w:val="附件"/>
    <w:basedOn w:val="a0"/>
    <w:uiPriority w:val="10"/>
    <w:qFormat/>
    <w:rsid w:val="004D4ED2"/>
    <w:pPr>
      <w:spacing w:after="480" w:line="300" w:lineRule="auto"/>
    </w:pPr>
    <w:rPr>
      <w:rFonts w:cstheme="minorBidi"/>
      <w:color w:val="7F7F7F" w:themeColor="text1" w:themeTint="80"/>
      <w:sz w:val="20"/>
      <w:szCs w:val="20"/>
    </w:rPr>
  </w:style>
  <w:style w:type="paragraph" w:customStyle="1" w:styleId="aa">
    <w:name w:val="姓名"/>
    <w:basedOn w:val="a0"/>
    <w:uiPriority w:val="2"/>
    <w:qFormat/>
    <w:rsid w:val="004D4ED2"/>
    <w:pPr>
      <w:spacing w:after="240" w:line="760" w:lineRule="exact"/>
    </w:pPr>
    <w:rPr>
      <w:rFonts w:asciiTheme="majorHAnsi" w:eastAsiaTheme="majorEastAsia" w:hAnsiTheme="majorHAnsi" w:cstheme="majorBidi"/>
      <w:color w:val="000000" w:themeColor="text1"/>
      <w:sz w:val="72"/>
      <w:szCs w:val="72"/>
    </w:rPr>
  </w:style>
  <w:style w:type="paragraph" w:customStyle="1" w:styleId="1">
    <w:name w:val="要点1"/>
    <w:basedOn w:val="a0"/>
    <w:uiPriority w:val="2"/>
    <w:qFormat/>
    <w:rsid w:val="004D4ED2"/>
    <w:pPr>
      <w:numPr>
        <w:numId w:val="6"/>
      </w:numPr>
      <w:spacing w:before="60" w:after="60" w:line="300" w:lineRule="auto"/>
    </w:pPr>
    <w:rPr>
      <w:rFonts w:cstheme="minorBidi"/>
      <w:color w:val="7F7F7F" w:themeColor="text1" w:themeTint="80"/>
      <w:sz w:val="26"/>
      <w:szCs w:val="26"/>
    </w:rPr>
  </w:style>
  <w:style w:type="paragraph" w:customStyle="1" w:styleId="ab">
    <w:name w:val="联系信息"/>
    <w:basedOn w:val="a0"/>
    <w:uiPriority w:val="2"/>
    <w:qFormat/>
    <w:rsid w:val="004D4ED2"/>
    <w:pPr>
      <w:spacing w:after="0" w:line="300" w:lineRule="auto"/>
    </w:pPr>
    <w:rPr>
      <w:rFonts w:cstheme="minorBidi"/>
      <w:color w:val="000000" w:themeColor="text1"/>
      <w:sz w:val="20"/>
      <w:szCs w:val="20"/>
    </w:rPr>
  </w:style>
  <w:style w:type="paragraph" w:styleId="ac">
    <w:name w:val="header"/>
    <w:basedOn w:val="a0"/>
    <w:link w:val="Char2"/>
    <w:uiPriority w:val="99"/>
    <w:unhideWhenUsed/>
    <w:rsid w:val="004D4ED2"/>
    <w:pPr>
      <w:spacing w:after="0" w:line="240" w:lineRule="auto"/>
    </w:pPr>
    <w:rPr>
      <w:rFonts w:cstheme="minorBidi"/>
      <w:color w:val="000000" w:themeColor="text1"/>
      <w:sz w:val="20"/>
      <w:szCs w:val="20"/>
    </w:rPr>
  </w:style>
  <w:style w:type="character" w:customStyle="1" w:styleId="Char2">
    <w:name w:val="页眉 Char"/>
    <w:basedOn w:val="a1"/>
    <w:link w:val="ac"/>
    <w:uiPriority w:val="99"/>
    <w:rsid w:val="004D4ED2"/>
    <w:rPr>
      <w:color w:val="000000" w:themeColor="text1"/>
      <w:sz w:val="20"/>
      <w:szCs w:val="20"/>
    </w:rPr>
  </w:style>
  <w:style w:type="paragraph" w:customStyle="1" w:styleId="ad">
    <w:name w:val="职位"/>
    <w:basedOn w:val="a0"/>
    <w:qFormat/>
    <w:pPr>
      <w:spacing w:after="480" w:line="300" w:lineRule="auto"/>
    </w:pPr>
    <w:rPr>
      <w:color w:val="000000" w:themeColor="text1"/>
      <w:sz w:val="18"/>
    </w:rPr>
  </w:style>
  <w:style w:type="paragraph" w:customStyle="1" w:styleId="17AD94951E4240DCAC6154FE71CDF2C71">
    <w:name w:val="17AD94951E4240DCAC6154FE71CDF2C71"/>
    <w:pPr>
      <w:keepNext/>
      <w:keepLines/>
      <w:spacing w:before="120" w:after="0" w:line="300" w:lineRule="auto"/>
      <w:outlineLvl w:val="1"/>
    </w:pPr>
    <w:rPr>
      <w:rFonts w:asciiTheme="majorHAnsi" w:eastAsiaTheme="majorEastAsia" w:hAnsiTheme="majorHAnsi" w:cstheme="majorBidi"/>
      <w:color w:val="000000" w:themeColor="text1"/>
      <w:sz w:val="26"/>
    </w:rPr>
  </w:style>
  <w:style w:type="paragraph" w:customStyle="1" w:styleId="894363AB93614797A1323CD37AA8FF16">
    <w:name w:val="894363AB93614797A1323CD37AA8FF16"/>
    <w:rsid w:val="00BF56AE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908FC7954EC1445CB82EEE71EFF52A0E">
    <w:name w:val="908FC7954EC1445CB82EEE71EFF52A0E"/>
    <w:rsid w:val="00BF56AE"/>
    <w:pPr>
      <w:keepNext/>
      <w:keepLines/>
      <w:spacing w:after="0" w:line="300" w:lineRule="auto"/>
    </w:pPr>
    <w:rPr>
      <w:color w:val="000000" w:themeColor="text1"/>
      <w:sz w:val="18"/>
      <w:szCs w:val="20"/>
    </w:rPr>
  </w:style>
  <w:style w:type="paragraph" w:customStyle="1" w:styleId="14E457D8DA524AE984CFD4C975DDC3A4">
    <w:name w:val="14E457D8DA524AE984CFD4C975DDC3A4"/>
    <w:rsid w:val="00BF56AE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</w:rPr>
  </w:style>
  <w:style w:type="paragraph" w:customStyle="1" w:styleId="17AD94951E4240DCAC6154FE71CDF2C7">
    <w:name w:val="17AD94951E4240DCAC6154FE71CDF2C7"/>
    <w:rsid w:val="00BF56AE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</w:rPr>
  </w:style>
  <w:style w:type="paragraph" w:customStyle="1" w:styleId="6160A532F8DD48AE93487B79EB95B5C4">
    <w:name w:val="6160A532F8DD48AE93487B79EB95B5C4"/>
    <w:rsid w:val="00BF56AE"/>
    <w:pPr>
      <w:numPr>
        <w:numId w:val="4"/>
      </w:numPr>
      <w:tabs>
        <w:tab w:val="clear" w:pos="360"/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F2B1701E44F3494BBAD85E8CC26CB007">
    <w:name w:val="F2B1701E44F3494BBAD85E8CC26CB007"/>
    <w:rsid w:val="00BF56AE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</w:rPr>
  </w:style>
  <w:style w:type="paragraph" w:customStyle="1" w:styleId="9822A542E8DB4C5E929016DFBFFF8F4B">
    <w:name w:val="9822A542E8DB4C5E929016DFBFFF8F4B"/>
    <w:rsid w:val="00BF56AE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</w:rPr>
  </w:style>
  <w:style w:type="paragraph" w:customStyle="1" w:styleId="7D47E1211960492598DE1497818E84AA">
    <w:name w:val="7D47E1211960492598DE1497818E84AA"/>
    <w:rsid w:val="00BF56AE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59FC0929CBC04DF89A9515A5152055FB">
    <w:name w:val="59FC0929CBC04DF89A9515A5152055FB"/>
    <w:rsid w:val="00BF56AE"/>
    <w:pPr>
      <w:spacing w:after="240" w:line="760" w:lineRule="exact"/>
    </w:pPr>
    <w:rPr>
      <w:rFonts w:asciiTheme="majorHAnsi" w:eastAsiaTheme="majorEastAsia" w:hAnsiTheme="majorHAnsi" w:cstheme="majorBidi"/>
      <w:color w:val="000000" w:themeColor="text1"/>
      <w:sz w:val="72"/>
      <w:szCs w:val="20"/>
    </w:rPr>
  </w:style>
  <w:style w:type="paragraph" w:customStyle="1" w:styleId="84CC7F5995B0431CBD48AD0961BA7468">
    <w:name w:val="84CC7F5995B0431CBD48AD0961BA7468"/>
    <w:rsid w:val="00BF56AE"/>
    <w:pPr>
      <w:numPr>
        <w:numId w:val="7"/>
      </w:numPr>
      <w:spacing w:before="60" w:after="60" w:line="300" w:lineRule="auto"/>
    </w:pPr>
    <w:rPr>
      <w:color w:val="7F7F7F" w:themeColor="text1" w:themeTint="80"/>
      <w:sz w:val="26"/>
      <w:szCs w:val="20"/>
    </w:rPr>
  </w:style>
  <w:style w:type="paragraph" w:customStyle="1" w:styleId="38B1C5CBE8234F9DBAD1703F1AEBE8E7">
    <w:name w:val="38B1C5CBE8234F9DBAD1703F1AEBE8E7"/>
    <w:rsid w:val="00BF56AE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7AF0D950CAD745F3A5C7C78D5F353167">
    <w:name w:val="7AF0D950CAD745F3A5C7C78D5F353167"/>
    <w:rsid w:val="00BF56AE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C85B9975090543E0A8E64390C0B33FB1">
    <w:name w:val="C85B9975090543E0A8E64390C0B33FB1"/>
    <w:rsid w:val="00BF56AE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3189646367D744179C0442C347A54C3A">
    <w:name w:val="3189646367D744179C0442C347A54C3A"/>
    <w:rsid w:val="00BF56AE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9ABD24FC02F7444498DE5C6CBA929C88">
    <w:name w:val="9ABD24FC02F7444498DE5C6CBA929C88"/>
    <w:rsid w:val="004D4ED2"/>
    <w:rPr>
      <w:szCs w:val="28"/>
      <w:lang w:eastAsia="en-US" w:bidi="th-TH"/>
    </w:rPr>
  </w:style>
  <w:style w:type="paragraph" w:customStyle="1" w:styleId="A914DA0405F6428F8B0D62D9980DC8BD">
    <w:name w:val="A914DA0405F6428F8B0D62D9980DC8BD"/>
    <w:rsid w:val="004D4ED2"/>
    <w:rPr>
      <w:szCs w:val="28"/>
      <w:lang w:eastAsia="en-US" w:bidi="th-TH"/>
    </w:rPr>
  </w:style>
  <w:style w:type="paragraph" w:customStyle="1" w:styleId="E5EAB9FBF20646829AC554A635A710E8">
    <w:name w:val="E5EAB9FBF20646829AC554A635A710E8"/>
    <w:rsid w:val="004D4ED2"/>
    <w:rPr>
      <w:szCs w:val="28"/>
      <w:lang w:eastAsia="en-US" w:bidi="th-TH"/>
    </w:rPr>
  </w:style>
  <w:style w:type="paragraph" w:customStyle="1" w:styleId="61EB540181844FAC9FA576791BE2EB65">
    <w:name w:val="61EB540181844FAC9FA576791BE2EB65"/>
    <w:rsid w:val="004D4ED2"/>
    <w:rPr>
      <w:szCs w:val="28"/>
      <w:lang w:eastAsia="en-US" w:bidi="th-TH"/>
    </w:rPr>
  </w:style>
  <w:style w:type="paragraph" w:customStyle="1" w:styleId="8E48F3B03CB84CD6B647DD509CC36EDE">
    <w:name w:val="8E48F3B03CB84CD6B647DD509CC36EDE"/>
    <w:rsid w:val="004D4ED2"/>
    <w:rPr>
      <w:szCs w:val="28"/>
      <w:lang w:eastAsia="en-US" w:bidi="th-TH"/>
    </w:rPr>
  </w:style>
  <w:style w:type="paragraph" w:customStyle="1" w:styleId="8830893C322B47ABAC52DD6B171E2944">
    <w:name w:val="8830893C322B47ABAC52DD6B171E2944"/>
    <w:rsid w:val="004D4ED2"/>
    <w:rPr>
      <w:szCs w:val="28"/>
      <w:lang w:eastAsia="en-US" w:bidi="th-TH"/>
    </w:rPr>
  </w:style>
  <w:style w:type="paragraph" w:customStyle="1" w:styleId="87EFCD670CB64BCE8EB6DF47A23C7D89">
    <w:name w:val="87EFCD670CB64BCE8EB6DF47A23C7D89"/>
    <w:rsid w:val="004D4ED2"/>
    <w:rPr>
      <w:szCs w:val="28"/>
      <w:lang w:eastAsia="en-US" w:bidi="th-TH"/>
    </w:rPr>
  </w:style>
  <w:style w:type="paragraph" w:customStyle="1" w:styleId="DD5096844A96427AACB5566D7467FE09">
    <w:name w:val="DD5096844A96427AACB5566D7467FE09"/>
    <w:rsid w:val="004D4ED2"/>
    <w:rPr>
      <w:szCs w:val="28"/>
      <w:lang w:eastAsia="en-US" w:bidi="th-TH"/>
    </w:rPr>
  </w:style>
  <w:style w:type="paragraph" w:customStyle="1" w:styleId="21F192FDCE394F6D9F926D7F98BF673F">
    <w:name w:val="21F192FDCE394F6D9F926D7F98BF673F"/>
    <w:rsid w:val="004D4ED2"/>
    <w:rPr>
      <w:szCs w:val="28"/>
      <w:lang w:eastAsia="en-US" w:bidi="th-TH"/>
    </w:rPr>
  </w:style>
  <w:style w:type="paragraph" w:customStyle="1" w:styleId="7544791D1FC54183A0090E43803F7809">
    <w:name w:val="7544791D1FC54183A0090E43803F7809"/>
    <w:rsid w:val="004D4ED2"/>
    <w:rPr>
      <w:szCs w:val="28"/>
      <w:lang w:eastAsia="en-US" w:bidi="th-TH"/>
    </w:rPr>
  </w:style>
  <w:style w:type="paragraph" w:customStyle="1" w:styleId="21889FDE72AB4C6FAA555441F304B23C">
    <w:name w:val="21889FDE72AB4C6FAA555441F304B23C"/>
    <w:rsid w:val="004D4ED2"/>
    <w:rPr>
      <w:szCs w:val="28"/>
      <w:lang w:eastAsia="en-US" w:bidi="th-TH"/>
    </w:rPr>
  </w:style>
  <w:style w:type="paragraph" w:customStyle="1" w:styleId="90A939752F844A73B4366EBBE12EAEF1">
    <w:name w:val="90A939752F844A73B4366EBBE12EAEF1"/>
    <w:rsid w:val="004D4ED2"/>
    <w:rPr>
      <w:szCs w:val="28"/>
      <w:lang w:eastAsia="en-US" w:bidi="th-TH"/>
    </w:rPr>
  </w:style>
  <w:style w:type="paragraph" w:customStyle="1" w:styleId="ae">
    <w:name w:val="节标题"/>
    <w:basedOn w:val="a0"/>
    <w:qFormat/>
    <w:rsid w:val="004D4ED2"/>
    <w:pPr>
      <w:spacing w:after="60" w:line="240" w:lineRule="auto"/>
      <w:outlineLvl w:val="0"/>
    </w:pPr>
    <w:rPr>
      <w:rFonts w:cstheme="minorBidi"/>
      <w:caps/>
      <w:color w:val="A5A5A5" w:themeColor="accent3"/>
      <w:sz w:val="22"/>
    </w:rPr>
  </w:style>
  <w:style w:type="paragraph" w:customStyle="1" w:styleId="DCFBFD24A3884DB1925A2FA5046E3E91">
    <w:name w:val="DCFBFD24A3884DB1925A2FA5046E3E91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8C4D5D72AEB445D2915AE368FBD100E8">
    <w:name w:val="8C4D5D72AEB445D2915AE368FBD100E8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A49B227BA16149CAA7656ED37FDEDB53">
    <w:name w:val="A49B227BA16149CAA7656ED37FDEDB53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F71BB2D14CA94154835F4674F1BE4D41">
    <w:name w:val="F71BB2D14CA94154835F4674F1BE4D41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D64F1063DDCC47648B5AAE8F2661DE82">
    <w:name w:val="D64F1063DDCC47648B5AAE8F2661DE82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C2E77FF62C4A4EB4A54C8F3F453748FB">
    <w:name w:val="C2E77FF62C4A4EB4A54C8F3F453748FB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05A6CEFF79F14AEA9C6145296BB1CB43">
    <w:name w:val="05A6CEFF79F14AEA9C6145296BB1CB43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940FA63099DD4B1DAC1C5B59534C6C47">
    <w:name w:val="940FA63099DD4B1DAC1C5B59534C6C47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2F34C85C8B044AFCB27AB82A05E6446C">
    <w:name w:val="2F34C85C8B044AFCB27AB82A05E6446C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7454D7426C3944D181C169C48FFD92A2">
    <w:name w:val="7454D7426C3944D181C169C48FFD92A2"/>
    <w:rsid w:val="001D06AF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af">
    <w:name w:val="小节"/>
    <w:basedOn w:val="a0"/>
    <w:uiPriority w:val="2"/>
    <w:qFormat/>
    <w:rsid w:val="001D06AF"/>
    <w:pPr>
      <w:keepNext/>
      <w:keepLines/>
      <w:spacing w:after="0" w:line="300" w:lineRule="auto"/>
    </w:pPr>
    <w:rPr>
      <w:rFonts w:cstheme="minorBidi"/>
      <w:b/>
      <w:bCs/>
      <w:color w:val="000000" w:themeColor="text1"/>
      <w:sz w:val="18"/>
      <w:szCs w:val="20"/>
    </w:rPr>
  </w:style>
  <w:style w:type="paragraph" w:customStyle="1" w:styleId="894363AB93614797A1323CD37AA8FF161">
    <w:name w:val="894363AB93614797A1323CD37AA8FF161"/>
    <w:rsid w:val="001D06AF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8C4D5D72AEB445D2915AE368FBD100E81">
    <w:name w:val="8C4D5D72AEB445D2915AE368FBD100E81"/>
    <w:rsid w:val="001D06AF"/>
    <w:pPr>
      <w:keepNext/>
      <w:keepLines/>
      <w:spacing w:after="0" w:line="300" w:lineRule="auto"/>
    </w:pPr>
    <w:rPr>
      <w:color w:val="000000" w:themeColor="text1"/>
      <w:sz w:val="18"/>
      <w:szCs w:val="20"/>
      <w:lang w:eastAsia="ja-JP"/>
    </w:rPr>
  </w:style>
  <w:style w:type="paragraph" w:customStyle="1" w:styleId="A49B227BA16149CAA7656ED37FDEDB531">
    <w:name w:val="A49B227BA16149CAA7656ED37FDEDB531"/>
    <w:rsid w:val="001D06AF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  <w:lang w:eastAsia="ja-JP"/>
    </w:rPr>
  </w:style>
  <w:style w:type="paragraph" w:customStyle="1" w:styleId="F71BB2D14CA94154835F4674F1BE4D411">
    <w:name w:val="F71BB2D14CA94154835F4674F1BE4D411"/>
    <w:rsid w:val="001D06AF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  <w:lang w:eastAsia="ja-JP"/>
    </w:rPr>
  </w:style>
  <w:style w:type="paragraph" w:customStyle="1" w:styleId="D64F1063DDCC47648B5AAE8F2661DE821">
    <w:name w:val="D64F1063DDCC47648B5AAE8F2661DE821"/>
    <w:rsid w:val="001D06AF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05A6CEFF79F14AEA9C6145296BB1CB431">
    <w:name w:val="05A6CEFF79F14AEA9C6145296BB1CB431"/>
    <w:rsid w:val="001D06AF"/>
    <w:pPr>
      <w:keepNext/>
      <w:keepLines/>
      <w:spacing w:after="0" w:line="300" w:lineRule="auto"/>
    </w:pPr>
    <w:rPr>
      <w:color w:val="000000" w:themeColor="text1"/>
      <w:sz w:val="18"/>
      <w:szCs w:val="20"/>
      <w:lang w:eastAsia="ja-JP"/>
    </w:rPr>
  </w:style>
  <w:style w:type="paragraph" w:customStyle="1" w:styleId="940FA63099DD4B1DAC1C5B59534C6C471">
    <w:name w:val="940FA63099DD4B1DAC1C5B59534C6C471"/>
    <w:rsid w:val="001D06AF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  <w:lang w:eastAsia="ja-JP"/>
    </w:rPr>
  </w:style>
  <w:style w:type="paragraph" w:customStyle="1" w:styleId="2F34C85C8B044AFCB27AB82A05E6446C1">
    <w:name w:val="2F34C85C8B044AFCB27AB82A05E6446C1"/>
    <w:rsid w:val="001D06AF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  <w:lang w:eastAsia="ja-JP"/>
    </w:rPr>
  </w:style>
  <w:style w:type="paragraph" w:customStyle="1" w:styleId="7454D7426C3944D181C169C48FFD92A21">
    <w:name w:val="7454D7426C3944D181C169C48FFD92A21"/>
    <w:rsid w:val="001D06AF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59FC0929CBC04DF89A9515A5152055FB1">
    <w:name w:val="59FC0929CBC04DF89A9515A5152055FB1"/>
    <w:rsid w:val="001D06AF"/>
    <w:pPr>
      <w:spacing w:after="240" w:line="760" w:lineRule="exact"/>
    </w:pPr>
    <w:rPr>
      <w:rFonts w:asciiTheme="majorHAnsi" w:eastAsiaTheme="majorEastAsia" w:hAnsiTheme="majorHAnsi" w:cstheme="majorBidi"/>
      <w:color w:val="000000" w:themeColor="text1"/>
      <w:sz w:val="72"/>
      <w:szCs w:val="20"/>
    </w:rPr>
  </w:style>
  <w:style w:type="paragraph" w:customStyle="1" w:styleId="84CC7F5995B0431CBD48AD0961BA74681">
    <w:name w:val="84CC7F5995B0431CBD48AD0961BA74681"/>
    <w:rsid w:val="001D06AF"/>
    <w:pPr>
      <w:numPr>
        <w:numId w:val="8"/>
      </w:numPr>
      <w:spacing w:before="60" w:after="60" w:line="300" w:lineRule="auto"/>
    </w:pPr>
    <w:rPr>
      <w:color w:val="7F7F7F" w:themeColor="text1" w:themeTint="80"/>
      <w:sz w:val="26"/>
      <w:szCs w:val="20"/>
    </w:rPr>
  </w:style>
  <w:style w:type="paragraph" w:customStyle="1" w:styleId="53C3C2CB425047C69E5DE6193AC4F214">
    <w:name w:val="53C3C2CB425047C69E5DE6193AC4F214"/>
    <w:rsid w:val="001D06AF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7EC22514F5A0449789F562FC33CF03D7">
    <w:name w:val="7EC22514F5A0449789F562FC33CF03D7"/>
    <w:rsid w:val="001D06AF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40209E6DA6AA4F1F8F22F6EE20741F2B">
    <w:name w:val="40209E6DA6AA4F1F8F22F6EE20741F2B"/>
    <w:rsid w:val="001D06AF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49DF69A0D3454F8B92CCF1807FE3AC1C">
    <w:name w:val="49DF69A0D3454F8B92CCF1807FE3AC1C"/>
    <w:rsid w:val="001D06AF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894363AB93614797A1323CD37AA8FF162">
    <w:name w:val="894363AB93614797A1323CD37AA8FF162"/>
    <w:rsid w:val="00924191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8C4D5D72AEB445D2915AE368FBD100E82">
    <w:name w:val="8C4D5D72AEB445D2915AE368FBD100E82"/>
    <w:rsid w:val="00924191"/>
    <w:pPr>
      <w:keepNext/>
      <w:keepLines/>
      <w:spacing w:after="0" w:line="300" w:lineRule="auto"/>
    </w:pPr>
    <w:rPr>
      <w:color w:val="000000" w:themeColor="text1"/>
      <w:sz w:val="18"/>
      <w:szCs w:val="20"/>
      <w:lang w:eastAsia="ja-JP"/>
    </w:rPr>
  </w:style>
  <w:style w:type="paragraph" w:customStyle="1" w:styleId="A49B227BA16149CAA7656ED37FDEDB532">
    <w:name w:val="A49B227BA16149CAA7656ED37FDEDB532"/>
    <w:rsid w:val="00924191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  <w:lang w:eastAsia="ja-JP"/>
    </w:rPr>
  </w:style>
  <w:style w:type="paragraph" w:customStyle="1" w:styleId="F71BB2D14CA94154835F4674F1BE4D412">
    <w:name w:val="F71BB2D14CA94154835F4674F1BE4D412"/>
    <w:rsid w:val="00924191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  <w:lang w:eastAsia="ja-JP"/>
    </w:rPr>
  </w:style>
  <w:style w:type="paragraph" w:customStyle="1" w:styleId="D64F1063DDCC47648B5AAE8F2661DE822">
    <w:name w:val="D64F1063DDCC47648B5AAE8F2661DE822"/>
    <w:rsid w:val="00924191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05A6CEFF79F14AEA9C6145296BB1CB432">
    <w:name w:val="05A6CEFF79F14AEA9C6145296BB1CB432"/>
    <w:rsid w:val="00924191"/>
    <w:pPr>
      <w:keepNext/>
      <w:keepLines/>
      <w:spacing w:after="0" w:line="300" w:lineRule="auto"/>
    </w:pPr>
    <w:rPr>
      <w:color w:val="000000" w:themeColor="text1"/>
      <w:sz w:val="18"/>
      <w:szCs w:val="20"/>
      <w:lang w:eastAsia="ja-JP"/>
    </w:rPr>
  </w:style>
  <w:style w:type="paragraph" w:customStyle="1" w:styleId="940FA63099DD4B1DAC1C5B59534C6C472">
    <w:name w:val="940FA63099DD4B1DAC1C5B59534C6C472"/>
    <w:rsid w:val="00924191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  <w:lang w:eastAsia="ja-JP"/>
    </w:rPr>
  </w:style>
  <w:style w:type="paragraph" w:customStyle="1" w:styleId="2F34C85C8B044AFCB27AB82A05E6446C2">
    <w:name w:val="2F34C85C8B044AFCB27AB82A05E6446C2"/>
    <w:rsid w:val="00924191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  <w:lang w:eastAsia="ja-JP"/>
    </w:rPr>
  </w:style>
  <w:style w:type="paragraph" w:customStyle="1" w:styleId="7454D7426C3944D181C169C48FFD92A22">
    <w:name w:val="7454D7426C3944D181C169C48FFD92A22"/>
    <w:rsid w:val="00924191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59FC0929CBC04DF89A9515A5152055FB2">
    <w:name w:val="59FC0929CBC04DF89A9515A5152055FB2"/>
    <w:rsid w:val="00924191"/>
    <w:pPr>
      <w:spacing w:after="240" w:line="760" w:lineRule="exact"/>
    </w:pPr>
    <w:rPr>
      <w:rFonts w:asciiTheme="majorHAnsi" w:eastAsiaTheme="majorEastAsia" w:hAnsiTheme="majorHAnsi" w:cstheme="majorBidi"/>
      <w:color w:val="000000" w:themeColor="text1"/>
      <w:sz w:val="72"/>
      <w:szCs w:val="20"/>
    </w:rPr>
  </w:style>
  <w:style w:type="paragraph" w:customStyle="1" w:styleId="84CC7F5995B0431CBD48AD0961BA74682">
    <w:name w:val="84CC7F5995B0431CBD48AD0961BA74682"/>
    <w:rsid w:val="00924191"/>
    <w:pPr>
      <w:numPr>
        <w:numId w:val="9"/>
      </w:numPr>
      <w:spacing w:before="60" w:after="60" w:line="300" w:lineRule="auto"/>
    </w:pPr>
    <w:rPr>
      <w:color w:val="7F7F7F" w:themeColor="text1" w:themeTint="80"/>
      <w:sz w:val="26"/>
      <w:szCs w:val="20"/>
    </w:rPr>
  </w:style>
  <w:style w:type="paragraph" w:customStyle="1" w:styleId="AE42C656ABC340BCB3F0F16B40905FCC">
    <w:name w:val="AE42C656ABC340BCB3F0F16B40905FCC"/>
    <w:rsid w:val="00924191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9C429E1BCD4E4130AB84B83B6FB664BB">
    <w:name w:val="9C429E1BCD4E4130AB84B83B6FB664BB"/>
    <w:rsid w:val="00924191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9E107BEC3A6848C4A9E6B189EA2996A0">
    <w:name w:val="9E107BEC3A6848C4A9E6B189EA2996A0"/>
    <w:rsid w:val="00924191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800D6785093345E5AB162C28855C2ACB">
    <w:name w:val="800D6785093345E5AB162C28855C2ACB"/>
    <w:rsid w:val="00924191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894363AB93614797A1323CD37AA8FF163">
    <w:name w:val="894363AB93614797A1323CD37AA8FF163"/>
    <w:rsid w:val="0049525D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8C4D5D72AEB445D2915AE368FBD100E83">
    <w:name w:val="8C4D5D72AEB445D2915AE368FBD100E83"/>
    <w:rsid w:val="0049525D"/>
    <w:pPr>
      <w:keepNext/>
      <w:keepLines/>
      <w:spacing w:after="0" w:line="300" w:lineRule="auto"/>
    </w:pPr>
    <w:rPr>
      <w:color w:val="000000" w:themeColor="text1"/>
      <w:sz w:val="18"/>
      <w:szCs w:val="20"/>
    </w:rPr>
  </w:style>
  <w:style w:type="paragraph" w:customStyle="1" w:styleId="A49B227BA16149CAA7656ED37FDEDB533">
    <w:name w:val="A49B227BA16149CAA7656ED37FDEDB533"/>
    <w:rsid w:val="0049525D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</w:rPr>
  </w:style>
  <w:style w:type="paragraph" w:customStyle="1" w:styleId="af0">
    <w:name w:val="说明"/>
    <w:basedOn w:val="a0"/>
    <w:link w:val="af1"/>
    <w:uiPriority w:val="2"/>
    <w:qFormat/>
    <w:rsid w:val="0049525D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</w:rPr>
  </w:style>
  <w:style w:type="character" w:customStyle="1" w:styleId="af1">
    <w:name w:val="说明字符"/>
    <w:basedOn w:val="a1"/>
    <w:link w:val="af0"/>
    <w:uiPriority w:val="2"/>
    <w:rsid w:val="0049525D"/>
    <w:rPr>
      <w:rFonts w:asciiTheme="majorHAnsi" w:eastAsiaTheme="majorEastAsia" w:hAnsiTheme="majorHAnsi" w:cstheme="majorBidi"/>
      <w:color w:val="000000" w:themeColor="text1"/>
      <w:sz w:val="26"/>
      <w:szCs w:val="20"/>
    </w:rPr>
  </w:style>
  <w:style w:type="paragraph" w:customStyle="1" w:styleId="F71BB2D14CA94154835F4674F1BE4D413">
    <w:name w:val="F71BB2D14CA94154835F4674F1BE4D413"/>
    <w:rsid w:val="0049525D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  <w:lang w:eastAsia="ja-JP"/>
    </w:rPr>
  </w:style>
  <w:style w:type="paragraph" w:customStyle="1" w:styleId="D64F1063DDCC47648B5AAE8F2661DE823">
    <w:name w:val="D64F1063DDCC47648B5AAE8F2661DE823"/>
    <w:rsid w:val="0049525D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05A6CEFF79F14AEA9C6145296BB1CB433">
    <w:name w:val="05A6CEFF79F14AEA9C6145296BB1CB433"/>
    <w:rsid w:val="0049525D"/>
    <w:pPr>
      <w:keepNext/>
      <w:keepLines/>
      <w:spacing w:after="0" w:line="300" w:lineRule="auto"/>
    </w:pPr>
    <w:rPr>
      <w:color w:val="000000" w:themeColor="text1"/>
      <w:sz w:val="18"/>
      <w:szCs w:val="20"/>
    </w:rPr>
  </w:style>
  <w:style w:type="paragraph" w:customStyle="1" w:styleId="940FA63099DD4B1DAC1C5B59534C6C473">
    <w:name w:val="940FA63099DD4B1DAC1C5B59534C6C473"/>
    <w:rsid w:val="0049525D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</w:rPr>
  </w:style>
  <w:style w:type="paragraph" w:customStyle="1" w:styleId="2F34C85C8B044AFCB27AB82A05E6446C3">
    <w:name w:val="2F34C85C8B044AFCB27AB82A05E6446C3"/>
    <w:rsid w:val="0049525D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  <w:lang w:eastAsia="ja-JP"/>
    </w:rPr>
  </w:style>
  <w:style w:type="paragraph" w:customStyle="1" w:styleId="7454D7426C3944D181C169C48FFD92A23">
    <w:name w:val="7454D7426C3944D181C169C48FFD92A23"/>
    <w:rsid w:val="0049525D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59FC0929CBC04DF89A9515A5152055FB3">
    <w:name w:val="59FC0929CBC04DF89A9515A5152055FB3"/>
    <w:rsid w:val="0049525D"/>
    <w:pPr>
      <w:spacing w:after="240" w:line="760" w:lineRule="exact"/>
    </w:pPr>
    <w:rPr>
      <w:rFonts w:asciiTheme="majorHAnsi" w:eastAsiaTheme="majorEastAsia" w:hAnsiTheme="majorHAnsi" w:cstheme="majorBidi"/>
      <w:color w:val="000000" w:themeColor="text1"/>
      <w:sz w:val="72"/>
      <w:szCs w:val="20"/>
    </w:rPr>
  </w:style>
  <w:style w:type="paragraph" w:customStyle="1" w:styleId="84CC7F5995B0431CBD48AD0961BA74683">
    <w:name w:val="84CC7F5995B0431CBD48AD0961BA74683"/>
    <w:rsid w:val="0049525D"/>
    <w:pPr>
      <w:numPr>
        <w:numId w:val="10"/>
      </w:numPr>
      <w:spacing w:before="60" w:after="60" w:line="300" w:lineRule="auto"/>
    </w:pPr>
    <w:rPr>
      <w:color w:val="7F7F7F" w:themeColor="text1" w:themeTint="80"/>
      <w:sz w:val="26"/>
      <w:szCs w:val="20"/>
    </w:rPr>
  </w:style>
  <w:style w:type="paragraph" w:customStyle="1" w:styleId="BA0A0522430848B68D7F46247A1C6EE2">
    <w:name w:val="BA0A0522430848B68D7F46247A1C6EE2"/>
    <w:rsid w:val="0049525D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DC66BE66E32047A293EE093A64E65A30">
    <w:name w:val="DC66BE66E32047A293EE093A64E65A30"/>
    <w:rsid w:val="0049525D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99AB4833C1D84C33925D38516D7799FB">
    <w:name w:val="99AB4833C1D84C33925D38516D7799FB"/>
    <w:rsid w:val="0049525D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F09788A941704DD187254EFDE770D431">
    <w:name w:val="F09788A941704DD187254EFDE770D431"/>
    <w:rsid w:val="0049525D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894363AB93614797A1323CD37AA8FF164">
    <w:name w:val="894363AB93614797A1323CD37AA8FF164"/>
    <w:rsid w:val="0049525D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8C4D5D72AEB445D2915AE368FBD100E84">
    <w:name w:val="8C4D5D72AEB445D2915AE368FBD100E84"/>
    <w:rsid w:val="0049525D"/>
    <w:pPr>
      <w:keepNext/>
      <w:keepLines/>
      <w:spacing w:after="0" w:line="300" w:lineRule="auto"/>
    </w:pPr>
    <w:rPr>
      <w:color w:val="000000" w:themeColor="text1"/>
      <w:sz w:val="18"/>
      <w:szCs w:val="20"/>
    </w:rPr>
  </w:style>
  <w:style w:type="paragraph" w:customStyle="1" w:styleId="A49B227BA16149CAA7656ED37FDEDB534">
    <w:name w:val="A49B227BA16149CAA7656ED37FDEDB534"/>
    <w:rsid w:val="0049525D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</w:rPr>
  </w:style>
  <w:style w:type="paragraph" w:customStyle="1" w:styleId="F71BB2D14CA94154835F4674F1BE4D414">
    <w:name w:val="F71BB2D14CA94154835F4674F1BE4D414"/>
    <w:rsid w:val="0049525D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</w:rPr>
  </w:style>
  <w:style w:type="paragraph" w:customStyle="1" w:styleId="D64F1063DDCC47648B5AAE8F2661DE824">
    <w:name w:val="D64F1063DDCC47648B5AAE8F2661DE824"/>
    <w:rsid w:val="0049525D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05A6CEFF79F14AEA9C6145296BB1CB434">
    <w:name w:val="05A6CEFF79F14AEA9C6145296BB1CB434"/>
    <w:rsid w:val="0049525D"/>
    <w:pPr>
      <w:keepNext/>
      <w:keepLines/>
      <w:spacing w:after="0" w:line="300" w:lineRule="auto"/>
    </w:pPr>
    <w:rPr>
      <w:color w:val="000000" w:themeColor="text1"/>
      <w:sz w:val="18"/>
      <w:szCs w:val="20"/>
    </w:rPr>
  </w:style>
  <w:style w:type="paragraph" w:customStyle="1" w:styleId="940FA63099DD4B1DAC1C5B59534C6C474">
    <w:name w:val="940FA63099DD4B1DAC1C5B59534C6C474"/>
    <w:rsid w:val="0049525D"/>
    <w:pPr>
      <w:keepNext/>
      <w:keepLines/>
      <w:spacing w:after="0" w:line="300" w:lineRule="auto"/>
    </w:pPr>
    <w:rPr>
      <w:b/>
      <w:bCs/>
      <w:color w:val="000000" w:themeColor="text1"/>
      <w:sz w:val="18"/>
      <w:szCs w:val="20"/>
    </w:rPr>
  </w:style>
  <w:style w:type="paragraph" w:customStyle="1" w:styleId="2F34C85C8B044AFCB27AB82A05E6446C4">
    <w:name w:val="2F34C85C8B044AFCB27AB82A05E6446C4"/>
    <w:rsid w:val="0049525D"/>
    <w:pPr>
      <w:spacing w:before="120" w:after="0" w:line="300" w:lineRule="auto"/>
    </w:pPr>
    <w:rPr>
      <w:rFonts w:asciiTheme="majorHAnsi" w:eastAsiaTheme="majorEastAsia" w:hAnsiTheme="majorHAnsi" w:cstheme="majorBidi"/>
      <w:color w:val="000000" w:themeColor="text1"/>
      <w:sz w:val="26"/>
      <w:szCs w:val="20"/>
    </w:rPr>
  </w:style>
  <w:style w:type="paragraph" w:customStyle="1" w:styleId="7454D7426C3944D181C169C48FFD92A24">
    <w:name w:val="7454D7426C3944D181C169C48FFD92A24"/>
    <w:rsid w:val="0049525D"/>
    <w:pPr>
      <w:tabs>
        <w:tab w:val="num" w:pos="216"/>
      </w:tabs>
      <w:spacing w:after="480" w:line="300" w:lineRule="auto"/>
      <w:ind w:left="216" w:hanging="216"/>
      <w:contextualSpacing/>
    </w:pPr>
    <w:rPr>
      <w:color w:val="000000" w:themeColor="text1"/>
      <w:sz w:val="20"/>
      <w:szCs w:val="20"/>
    </w:rPr>
  </w:style>
  <w:style w:type="paragraph" w:customStyle="1" w:styleId="59FC0929CBC04DF89A9515A5152055FB4">
    <w:name w:val="59FC0929CBC04DF89A9515A5152055FB4"/>
    <w:rsid w:val="0049525D"/>
    <w:pPr>
      <w:spacing w:after="240" w:line="760" w:lineRule="exact"/>
    </w:pPr>
    <w:rPr>
      <w:rFonts w:asciiTheme="majorHAnsi" w:eastAsiaTheme="majorEastAsia" w:hAnsiTheme="majorHAnsi" w:cstheme="majorBidi"/>
      <w:color w:val="000000" w:themeColor="text1"/>
      <w:sz w:val="72"/>
      <w:szCs w:val="20"/>
    </w:rPr>
  </w:style>
  <w:style w:type="paragraph" w:customStyle="1" w:styleId="84CC7F5995B0431CBD48AD0961BA74684">
    <w:name w:val="84CC7F5995B0431CBD48AD0961BA74684"/>
    <w:rsid w:val="0049525D"/>
    <w:pPr>
      <w:tabs>
        <w:tab w:val="num" w:pos="720"/>
      </w:tabs>
      <w:spacing w:before="60" w:after="60" w:line="300" w:lineRule="auto"/>
      <w:ind w:left="720" w:hanging="720"/>
    </w:pPr>
    <w:rPr>
      <w:color w:val="7F7F7F" w:themeColor="text1" w:themeTint="80"/>
      <w:sz w:val="26"/>
      <w:szCs w:val="20"/>
    </w:rPr>
  </w:style>
  <w:style w:type="paragraph" w:customStyle="1" w:styleId="BA0A0522430848B68D7F46247A1C6EE21">
    <w:name w:val="BA0A0522430848B68D7F46247A1C6EE21"/>
    <w:rsid w:val="0049525D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DC66BE66E32047A293EE093A64E65A301">
    <w:name w:val="DC66BE66E32047A293EE093A64E65A301"/>
    <w:rsid w:val="0049525D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99AB4833C1D84C33925D38516D7799FB1">
    <w:name w:val="99AB4833C1D84C33925D38516D7799FB1"/>
    <w:rsid w:val="0049525D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F09788A941704DD187254EFDE770D4311">
    <w:name w:val="F09788A941704DD187254EFDE770D4311"/>
    <w:rsid w:val="0049525D"/>
    <w:pPr>
      <w:spacing w:after="0" w:line="300" w:lineRule="auto"/>
    </w:pPr>
    <w:rPr>
      <w:color w:val="000000" w:themeColor="text1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6D2323E5-4FCF-4C63-8FB7-D63F470D6126}"/>
</file>

<file path=customXml/itemProps4.xml><?xml version="1.0" encoding="utf-8"?>
<ds:datastoreItem xmlns:ds="http://schemas.openxmlformats.org/officeDocument/2006/customXml" ds:itemID="{DDA9571C-EF76-4DA6-BEC5-3AFD734720B8}"/>
</file>

<file path=docProps/app.xml><?xml version="1.0" encoding="utf-8"?>
<Properties xmlns="http://schemas.openxmlformats.org/officeDocument/2006/extended-properties" xmlns:vt="http://schemas.openxmlformats.org/officeDocument/2006/docPropsVTypes">
  <Template>Chronological resume (Simple design)_15_compiled US version_TP102835060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/>
  <revision>3</revision>
  <keywords/>
  <dcterms:modified xsi:type="dcterms:W3CDTF">2012-08-15T07:34:00.0000000Z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TC028350659991</vt:lpwstr>
  </property>
</Properties>
</file>