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alias w:val="简历名称"/>
        <w:tag w:val="简历名称"/>
        <w:id w:val="-924265653"/>
        <w:placeholder>
          <w:docPart w:val="DefaultPlaceholder_1082065161"/>
        </w:placeholder>
        <w:docPartList>
          <w:docPartGallery w:val="Quick Parts"/>
          <w:docPartCategory w:val=" 简历名称"/>
        </w:docPartList>
      </w:sdtPr>
      <w:sdtContent>
        <w:p>
          <w:sdt>
            <w:sdtPr>
              <w:id w:val="1404875842"/>
              <w:placeholder>
                <w:docPart w:val="52ECF12E960E45D8B27F4BC410C7F37F"/>
              </w:placeholder>
              <w:showingPlcHdr/>
              <w:date>
                <w:dateFormat w:val="yyyy-M-d"/>
                <w:lid w:val="zh-cn"/>
                <w:storeMappedDataAs w:val="dateTime"/>
                <w:calendar w:val="gregorian"/>
              </w:date>
            </w:sdtPr>
            <w:sdtContent>
              <w:r>
                <w:rPr>
                  <w:lang w:eastAsia="zh-cn" w:val="zh-cn"/>
                </w:rPr>
                <w:t>[键入日期]</w:t>
              </w:r>
            </w:sdtContent>
          </w:sdt>
          <w:r>
            <w:rPr/>
            <w:rPr>
              <w:lang w:eastAsia="zh-cn" w:val="zh-cn"/>
            </w:rPr>
            <w:t xml:space="preserve"> </w:t>
          </w:r>
        </w:p>
        <w:p>
          <w:pPr>
            <w:pStyle w:val="PersonalName"/>
          </w:pPr>
          <w:sdt>
            <w:sdtPr>
              <w:alias w:val="作者"/>
              <w:tag w:val=""/>
              <w:id w:val="1823003119"/>
              <w:placeholder>
                <w:docPart w:val="C43C1FEC383B45D4BF997D4E586086F7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rStyle w:val="PlaceholderText"/>
                  <w:color w:val="675E47" w:themeColor="text2"/>
                </w:rPr>
                <w:rPr>
                  <w:lang w:eastAsia="zh-cn" w:val="zh-cn"/>
                </w:rPr>
                <w:t>[键入您的姓名]</w:t>
              </w:r>
            </w:sdtContent>
          </w:sdt>
        </w:p>
        <w:sdt>
          <w:sdtPr>
            <w:alias w:val="电话"/>
            <w:tag w:val=""/>
            <w:id w:val="1357783703"/>
            <w:placeholder>
              <w:docPart w:val="A3E2C78F6A0845CE840480DD9E09607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p>
              <w:pPr>
                <w:pStyle w:val="Phone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[键入您的电话号码]</w:t>
              </w:r>
            </w:p>
          </w:sdtContent>
        </w:sdt>
        <w:p>
          <w:pPr>
            <w:pStyle w:val="PersonalName"/>
          </w:pPr>
        </w:p>
        <w:sdt>
          <w:sdtPr>
            <w:alias w:val="电子邮件地址"/>
            <w:tag w:val=""/>
            <w:id w:val="527535243"/>
            <w:placeholder>
              <w:docPart w:val="52C13499B74E41CE84FD3C96612F2EC0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[键入您的电子邮件]</w:t>
              </w:r>
            </w:p>
          </w:sdtContent>
        </w:sdt>
        <w:sdt>
          <w:sdtPr>
            <w:alias w:val="地址"/>
            <w:tag w:val=""/>
            <w:id w:val="539556739"/>
            <w:placeholder>
              <w:docPart w:val="393293CF62044BE2A486D03F39CCD9B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[键入您的地址]</w:t>
              </w:r>
            </w:p>
          </w:sdtContent>
        </w:sdt>
        <w:sdt>
          <w:sdtPr>
            <w:rPr>
              <w:rStyle w:val="PlaceholderText"/>
              <w:color w:val="000000"/>
            </w:rPr>
            <w:id w:val="1753779621"/>
            <w:placeholder>
              <w:docPart w:val="AB0B48B9FF4848E7843352344E0537B7"/>
            </w:placeholder>
            <w:showingPlcHdr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[键入您的网站]</w:t>
              </w:r>
            </w:p>
          </w:sdtContent>
        </w:sdt>
        <w:p/>
      </w:sdtContent>
    </w:sdt>
    <w:p>
      <w:pPr>
        <w:pStyle w:val="SectionHeading"/>
      </w:pPr>
      <w:r>
        <w:rPr>
          <w:lang w:eastAsia="zh-cn" w:val="zh-cn"/>
        </w:rPr>
        <w:t>目标职位</w:t>
      </w:r>
    </w:p>
    <w:sdt>
      <w:sdtPr>
        <w:id w:val="-2070950801"/>
        <w:placeholder>
          <w:docPart w:val="4450DFDFA7A04869A84AA97224D98FC8"/>
        </w:placeholder>
        <w:temporary/>
        <w:showingPlcHdr/>
        <w:text/>
      </w:sdtPr>
      <w:sdtContent>
        <w:p>
          <w:r>
            <w:rPr>
              <w:lang w:eastAsia="zh-cn" w:val="zh-cn"/>
            </w:rPr>
            <w:t>[键入您的目标职位]</w:t>
          </w:r>
        </w:p>
      </w:sdtContent>
    </w:sdt>
    <w:p>
      <w:pPr>
        <w:pStyle w:val="SectionHeading"/>
      </w:pPr>
      <w:r>
        <w:rPr>
          <w:lang w:eastAsia="zh-cn" w:val="zh-cn"/>
        </w:rPr>
        <w:t>教育</w:t>
      </w:r>
    </w:p>
    <w:sdt>
      <w:sdtPr>
        <w:id w:val="1655876931"/>
        <w:placeholder>
          <w:docPart w:val="B598A53DC3AD41CDAB33F49DD00E5460"/>
        </w:placeholder>
        <w:temporary/>
        <w:showingPlcHdr/>
      </w:sdtPr>
      <w:sdtContent>
        <w:p>
          <w:pPr>
            <w:pStyle w:val="Subsection"/>
          </w:pPr>
          <w:r>
            <w:rPr>
              <w:lang w:eastAsia="zh-cn" w:val="zh-cn"/>
            </w:rPr>
            <w:t>[键入您的学校名称]</w:t>
          </w:r>
        </w:p>
      </w:sdtContent>
    </w:sdt>
    <w:p>
      <w:pPr>
        <w:pStyle w:val="SubsectionDate"/>
        <w:spacing w:after="0"/>
        <w:rPr>
          <w:rStyle w:val="IntenseEmphasis"/>
        </w:rPr>
      </w:pPr>
      <w:sdt>
        <w:sdtPr>
          <w:id w:val="1212621749"/>
          <w:placeholder>
            <w:docPart w:val="F11671E2BF8A426FAAAB56E77399FB65"/>
          </w:placeholder>
          <w:temporary/>
          <w:showingPlcHdr/>
        </w:sdtPr>
        <w:sdtContent>
          <w:r>
            <w:rPr>
              <w:lang w:eastAsia="zh-cn" w:val="zh-cn"/>
            </w:rPr>
            <w:t xml:space="preserve">[键入完成日期] </w:t>
          </w:r>
        </w:sdtContent>
      </w:sdt>
      <w:r>
        <w:rPr>
          <w:color w:val="A9A57C" w:themeColor="accent1"/>
        </w:rPr>
        <w:rPr>
          <w:lang w:eastAsia="zh-cn" w:val="zh-cn"/>
        </w:rPr>
        <w:t>|</w:t>
      </w:r>
      <w:r>
        <w:rPr>
          <w:lang w:eastAsia="zh-cn" w:val="zh-cn"/>
        </w:rPr>
        <w:t xml:space="preserve"> </w:t>
      </w:r>
      <w:sdt>
        <w:sdtPr>
          <w:id w:val="-1988312284"/>
          <w:placeholder>
            <w:docPart w:val="8793676BE3CD4F3794FD2D745CB9065A"/>
          </w:placeholder>
          <w:temporary/>
          <w:showingPlcHdr/>
        </w:sdtPr>
        <w:sdtEndPr>
          <w:rPr>
            <w:rStyle w:val="IntenseEmphasis"/>
            <w:b/>
            <w:bCs/>
            <w:i/>
            <w:iCs/>
            <w:color w:val="A9A57C" w:themeColor="accent1"/>
          </w:rPr>
        </w:sdtEndPr>
        <w:sdtContent>
          <w:r>
            <w:rPr>
              <w:lang w:eastAsia="zh-cn" w:val="zh-cn"/>
            </w:rPr>
            <w:t>[键入学位]</w:t>
          </w:r>
        </w:sdtContent>
      </w:sdt>
    </w:p>
    <w:sdt>
      <w:sdtPr>
        <w:id w:val="-740945869"/>
        <w:placeholder>
          <w:docPart w:val="80C66807265440BFB46A01ED7D27F081"/>
        </w:placeholder>
        <w:temporary/>
        <w:showingPlcHdr/>
      </w:sdtPr>
      <w:sdtContent>
        <w:p>
          <w:pPr>
            <w:pStyle w:val="ListParagraph"/>
            <w:numPr>
              <w:ilvl w:val="0"/>
              <w:numId w:val="4"/>
            </w:numPr>
            <w:spacing w:after="0"/>
            <w:ind w:left="288" w:hanging="288"/>
          </w:pPr>
          <w:r>
            <w:rPr>
              <w:lang w:eastAsia="zh-cn" w:val="zh-cn"/>
            </w:rPr>
            <w:t>[列举所获成果]</w:t>
          </w:r>
        </w:p>
      </w:sdtContent>
    </w:sdt>
    <w:p>
      <w:pPr>
        <w:pStyle w:val="SectionHeading"/>
      </w:pPr>
      <w:r>
        <w:rPr>
          <w:lang w:eastAsia="zh-cn" w:val="zh-cn"/>
        </w:rPr>
        <w:t>工作经历</w:t>
      </w:r>
    </w:p>
    <w:p>
      <w:pPr>
        <w:spacing w:after="0"/>
        <w:rPr>
          <w:i/>
          <w:iCs/>
        </w:rPr>
      </w:pPr>
      <w:sdt>
        <w:sdtPr>
          <w:id w:val="-1445996020"/>
          <w:placeholder>
            <w:docPart w:val="1600D82350C2492D9FFEBCE95A30D242"/>
          </w:placeholder>
          <w:temporary/>
          <w:showingPlcHdr/>
        </w:sdtPr>
        <w:sdtContent>
          <w:r>
            <w:rPr>
              <w:lang w:eastAsia="zh-cn" w:val="zh-cn"/>
            </w:rPr>
            <w:t>[键入您的职务] |</w:t>
          </w:r>
        </w:sdtContent>
      </w:sdt>
      <w:r>
        <w:rPr>
          <w:rStyle w:val="IntenseEmphasis"/>
        </w:rPr>
        <w:rPr>
          <w:lang w:eastAsia="zh-cn" w:val="zh-cn"/>
        </w:rPr>
        <w:t xml:space="preserve"> </w:t>
      </w:r>
      <w:sdt>
        <w:sdtPr>
          <w:rPr>
            <w:b/>
            <w:bCs/>
            <w:i/>
            <w:iCs/>
            <w:color w:val="000000"/>
          </w:rPr>
          <w:id w:val="1853759523"/>
          <w:placeholder>
            <w:docPart w:val="3A08EFE85B7140DB8C0AB5732372D0F9"/>
          </w:placeholder>
          <w:temporary/>
          <w:showingPlcHdr/>
        </w:sdtPr>
        <w:sdtContent>
          <w:r>
            <w:rPr>
              <w:lang w:eastAsia="zh-cn" w:val="zh-cn"/>
            </w:rPr>
            <w:t>[键入开始日期]</w:t>
          </w:r>
        </w:sdtContent>
      </w:sdt>
      <w:r>
        <w:rPr>
          <w:lang w:eastAsia="zh-cn" w:val="zh-cn"/>
        </w:rPr>
        <w:t xml:space="preserve"> – </w:t>
      </w:r>
      <w:sdt>
        <w:sdtPr>
          <w:id w:val="682789267"/>
          <w:placeholder>
            <w:docPart w:val="EEAA21CD7F1841F0B9FC43E84FDDD2A5"/>
          </w:placeholder>
          <w:temporary/>
          <w:showingPlcHdr/>
        </w:sdtPr>
        <w:sdtContent>
          <w:r>
            <w:rPr>
              <w:lang w:eastAsia="zh-cn" w:val="zh-cn"/>
            </w:rPr>
            <w:t>[键入结束日期]</w:t>
          </w:r>
        </w:sdtContent>
      </w:sdt>
    </w:p>
    <w:p>
      <w:pPr>
        <w:rPr>
          <w:color w:val="675E47" w:themeColor="text2"/>
        </w:rPr>
      </w:pPr>
      <w:sdt>
        <w:sdtPr>
          <w:rPr>
            <w:color w:val="675E47" w:themeColor="text2"/>
          </w:rPr>
          <w:id w:val="-605802410"/>
          <w:placeholder>
            <w:docPart w:val="73000DF9259D4C4CA1EFAE116EED53F6"/>
          </w:placeholder>
          <w:temporary/>
          <w:showingPlcHdr/>
        </w:sdtPr>
        <w:sdtContent>
          <w:r>
            <w:rPr>
              <w:color w:val="675E47" w:themeColor="text2"/>
            </w:rPr>
            <w:rPr>
              <w:lang w:eastAsia="zh-cn" w:val="zh-cn"/>
            </w:rPr>
            <w:t>[键入公司名称]</w:t>
          </w:r>
        </w:sdtContent>
      </w:sdt>
      <w:r>
        <w:rPr>
          <w:color w:val="675E47" w:themeColor="text2"/>
        </w:rPr>
        <w:rPr>
          <w:lang w:eastAsia="zh-cn" w:val="zh-cn"/>
        </w:rPr>
        <w:t xml:space="preserve"> | </w:t>
      </w:r>
      <w:sdt>
        <w:sdtPr>
          <w:rPr>
            <w:color w:val="675E47" w:themeColor="text2"/>
          </w:rPr>
          <w:id w:val="-1663929623"/>
          <w:placeholder>
            <w:docPart w:val="FE1F95D9F0F046F690AAFF55E19FE4C7"/>
          </w:placeholder>
          <w:temporary/>
          <w:showingPlcHdr/>
        </w:sdtPr>
        <w:sdtContent>
          <w:r>
            <w:rPr>
              <w:color w:val="675E47" w:themeColor="text2"/>
            </w:rPr>
            <w:rPr>
              <w:lang w:eastAsia="zh-cn" w:val="zh-cn"/>
            </w:rPr>
            <w:t>[键入公司地址]</w:t>
          </w:r>
        </w:sdtContent>
      </w:sdt>
    </w:p>
    <w:sdt>
      <w:sdtPr>
        <w:id w:val="685182028"/>
        <w:placeholder>
          <w:docPart w:val="1DBB367E47CF49058F24E8FF9CD9294A"/>
        </w:placeholder>
        <w:temporary/>
        <w:showingPlcHdr/>
      </w:sdtPr>
      <w:sdtContent>
        <w:p>
          <w:r>
            <w:rPr>
              <w:lang w:eastAsia="zh-cn" w:val="zh-cn"/>
            </w:rPr>
            <w:t>[键入工作职责]</w:t>
          </w:r>
        </w:p>
      </w:sdtContent>
    </w:sdt>
    <w:p>
      <w:pPr>
        <w:pStyle w:val="SectionHeading"/>
      </w:pPr>
      <w:r>
        <w:rPr>
          <w:lang w:eastAsia="zh-cn" w:val="zh-cn"/>
        </w:rPr>
        <w:t>技能</w:t>
      </w:r>
    </w:p>
    <w:sdt>
      <w:sdtPr>
        <w:id w:val="1021907778"/>
        <w:placeholder>
          <w:docPart w:val="6C711CA147EC4367835352E278C065B1"/>
        </w:placeholder>
        <w:temporary/>
        <w:showingPlcHdr/>
      </w:sdtPr>
      <w:sdtContent>
        <w:p>
          <w:pPr>
            <w:pStyle w:val="ListParagraph"/>
            <w:numPr>
              <w:ilvl w:val="0"/>
              <w:numId w:val="4"/>
            </w:numPr>
            <w:spacing w:after="0"/>
            <w:ind w:left="288" w:hanging="288"/>
          </w:pPr>
          <w:r>
            <w:rPr>
              <w:lang w:eastAsia="zh-cn" w:val="zh-cn"/>
            </w:rPr>
            <w:t>[列举技能]</w:t>
          </w:r>
        </w:p>
      </w:sdtContent>
    </w:sdt>
    <w:p>
      <w:pPr>
        <w:spacing w:after="200" w:line="276" w:lineRule="auto"/>
      </w:pPr>
    </w:p>
    <w:sectPr>
      <w:headerReference w:type="even" r:id="rId11"/>
      <w:footerReference w:type="even" r:id="rId12"/>
      <w:footerReference w:type="default" r:id="rId13"/>
      <w:headerReference w:type="first" r:id="rId14"/>
      <w:pgSz w:w="11907" w:h="16839"/>
      <w:pgMar w:top="3061.6363636363635" w:right="1418" w:bottom="1440" w:left="1751.0294117647058" w:header="709" w:footer="709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editId="287649D4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55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id="_x0000_s1029" style="position:absolute;margin-left:0;margin-top:0;width:55.1pt;height:11in;z-index:-251646976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" fillcolor="#1f497d [3215]" stroked="f" strokeweight="2pt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editId="5CFB1159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56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>
          <w:pict>
            <v:rect id="_x0000_s1030" style="position:absolute;margin-left:0;margin-top:0;width:55.1pt;height:71.3pt;z-index:-251645952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" fillcolor="#4f81bd [3204]" stroked="f" strokeweight="2pt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editId="26D55A2D">
              <wp:simplePos x="0" y="0"/>
              <mc:AlternateContent>
                <mc:Choice Requires="wp14">
                  <wp:positionH relativeFrom="page">
                    <wp14:pctPosHOffset>2500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83500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365760"/>
              <wp:effectExtent l="0" t="0" r="0" b="0"/>
              <wp:wrapNone/>
              <wp:docPr id="64" name="双括号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457200" cy="365760"/>
                      </a:xfrm>
                      <a:prstGeom prst="bracketPair">
                        <a:avLst/>
                      </a:prstGeom>
                      <a:solidFill>
                        <a:schemeClr val="accent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Double Bracket 7" o:spid="_x0000_s1031" type="#_x0000_t185" style="position:absolute;margin-left:0;margin-top:0;width:36pt;height:28.8pt;z-index:251671552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" strokecolor="white [3212]" strokeweight="1pt">
              <v:path arrowok="t"/>
              <v:textbox inset="0,,0">
                <w:txbxContent>
                  <w:p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>PAGE    \* MERGEFORMAT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rPr>
                        <w:lang w:eastAsia="zh-cn" w:val="zh-cn"/>
                      </w:rPr>
                      <w:t>2</w: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color w:val="000000"/>
        <w:lang w:eastAsia="zh-cn" w:val="zh-cn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editId="61F137D4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072630" cy="10058400"/>
              <wp:effectExtent l="0" t="0" r="0" b="0"/>
              <wp:wrapNone/>
              <wp:docPr id="51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wpi="http://schemas.microsoft.com/office/word/2008/6/28/wordprocessingInk" xmlns:wpg="http://schemas.microsoft.com/office/word/2008/6/28/wordprocessingGroup" xmlns:wp14="http://schemas.microsoft.com/office/word/2008/9/16/wordprocessingDrawing" xmlns:wpc="http://schemas.microsoft.com/office/word/2008/6/28/wordprocessingCanvas" xmlns:a="http://schemas.openxmlformats.org/drawingml/2006/main" xmlns:wps="http://schemas.microsoft.com/office/word/2008/6/28/wordprocessingShape">
          <w:pict>
            <v:rect id="Rectangle 5" style="position:absolute;margin-left:0;margin-top:0;width:556.9pt;height:11in;z-index:-251639808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">
              <v:fill type="gradientRadial" color2="#7c7c7c" colors="0 white;26214f #fefefe;1 #7c7c7c" focus="100%" focussize="" focusposition=".5,-52429f" rotate="t"/>
              <v:path arrowok="t"/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editId="7DF7A4C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52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id="_x0000_s1032" style="position:absolute;margin-left:0;margin-top:0;width:55.1pt;height:11in;z-index:-251642880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" fillcolor="#1f497d [3215]" stroked="f" strokeweight="2pt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editId="2079E55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53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>
          <w:pict>
            <v:rect id="_x0000_s1033" style="position:absolute;margin-left:0;margin-top:0;width:55.1pt;height:71.3pt;z-index:-251641856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ApZIJoEQIA&#10;AIIEAAAOAAAAAAAAAAAAAAAAAC4CAABkcnMvZTJvRG9jLnhtbFBLAQItABQABgAIAAAAIQCHA4n5&#10;2gAAAAUBAAAPAAAAAAAAAAAAAAAAAGsEAABkcnMvZG93bnJldi54bWxQSwUGAAAAAAQABADzAAAA&#10;cgUAAAAA&#10;" fillcolor="#4f81bd [3204]" stroked="f" strokeweight="2pt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editId="7F606CDB">
              <wp:simplePos x="0" y="0"/>
              <mc:AlternateContent>
                <mc:Choice Requires="wp14">
                  <wp:positionH relativeFrom="page">
                    <wp14:pctPosHOffset>91700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83500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57200" cy="365760"/>
              <wp:effectExtent l="0" t="0" r="0" b="0"/>
              <wp:wrapNone/>
              <wp:docPr id="54" name="双括号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457200" cy="365760"/>
                      </a:xfrm>
                      <a:prstGeom prst="bracketPair">
                        <a:avLst/>
                      </a:prstGeom>
                      <a:solidFill>
                        <a:schemeClr val="accent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1034" type="#_x0000_t185" style="position:absolute;margin-left:0;margin-top:0;width:36pt;height:28.8pt;z-index:251675648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" strokecolor="white [3212]" strokeweight="1pt">
              <v:path arrowok="t"/>
              <v:textbox inset="0,,0">
                <w:txbxContent>
                  <w:p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>PAGE    \* MERGEFORMAT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rPr>
                        <w:lang w:eastAsia="zh-cn" w:val="zh-cn"/>
                      </w:rPr>
                      <w:t>1</w: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000000"/>
        <w:lang w:eastAsia="zh-cn" w:val="zh-cn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editId="77102A8C">
              <wp:simplePos x="0" y="0"/>
              <mc:AlternateContent>
                <mc:Choice Requires="wp14">
                  <wp:positionH relativeFrom="page">
                    <wp14:pctPosHOffset>9000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7072630" cy="10058400"/>
              <wp:effectExtent l="0" t="0" r="0" b="0"/>
              <wp:wrapNone/>
              <wp:docPr id="68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wpi="http://schemas.microsoft.com/office/word/2008/6/28/wordprocessingInk" xmlns:wpg="http://schemas.microsoft.com/office/word/2008/6/28/wordprocessingGroup" xmlns:wp14="http://schemas.microsoft.com/office/word/2008/9/16/wordprocessingDrawing" xmlns:wpc="http://schemas.microsoft.com/office/word/2008/6/28/wordprocessingCanvas" xmlns:a="http://schemas.openxmlformats.org/drawingml/2006/main" xmlns:wps="http://schemas.microsoft.com/office/word/2008/6/28/wordprocessingShape">
          <w:pict>
            <v:rect id="Rectangle 5" style="position:absolute;margin-left:0;margin-top:0;width:556.9pt;height:11in;z-index:-251650048;visibility:visible;mso-wrap-style:square;mso-width-percent:910;mso-height-percent:1000;mso-left-percent:90;mso-wrap-distance-left:9pt;mso-wrap-distance-top:0;mso-wrap-distance-right:9pt;mso-wrap-distance-bottom:0;mso-position-horizontal-relative:page;mso-position-vertical:center;mso-position-vertical-relative:page;mso-width-percent:910;mso-height-percent:1000;mso-left-percent:90;mso-width-relative:page;mso-height-relative:page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">
              <v:fill type="gradientRadial" color2="#7c7c7c" colors="0 white;26214f #fefefe;1 #7c7c7c" focus="100%" focussize="" focusposition=".5,-52429f" rotate="t"/>
              <v:path arrowok="t"/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editId="423D3844">
              <wp:simplePos x="0" y="0"/>
              <mc:AlternateContent>
                <mc:Choice Requires="wp14">
                  <wp:positionH relativeFrom="page">
                    <wp14:pctPosHOffset>3500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409575" cy="4526280"/>
              <wp:effectExtent l="0" t="0" r="0" b="0"/>
              <wp:wrapNone/>
              <wp:docPr id="69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409575" cy="452628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 xml:space="preserve">简历: 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page">
                <wp14:pctHeight>45000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0;margin-top:0;width:32.25pt;height:356.4pt;z-index:251667456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" filled="f" stroked="f" strokeweight=".5pt">
              <v:path arrowok="t"/>
              <v:textbox style="layout-flow:vertical;mso-layout-flow-alt:bottom-to-top">
                <w:txbxContent>
                  <w:p>
                    <w:pPr>
                      <w:jc w:val="center"/>
                      <w:rPr>
                        <w:color w:val="FFFFFF" w:themeColor="background1"/>
                      </w:rPr>
                    </w:pPr>
                    <w:r>
                      <w:rPr>
                        <w:color w:val="FFFFFF" w:themeColor="background1"/>
                      </w:rPr>
                      <w:rPr>
                        <w:lang w:eastAsia="zh-cn" w:val="zh-cn"/>
                      </w:rPr>
                      <w:t xml:space="preserve">简历: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editId="41A468D6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70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>
          <w:pict>
            <v:rect id="Rectangle 5" o:spid="_x0000_s1027" style="position:absolute;margin-left:0;margin-top:0;width:55.1pt;height:71.3pt;z-index:-251651072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" fillcolor="#4f81bd [3204]" stroked="f" strokeweight="2pt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editId="5B56B54E">
              <wp:simplePos x="0" y="0"/>
              <mc:AlternateContent>
                <mc:Choice Requires="wp14">
                  <wp:positionH relativeFrom="page">
                    <wp14:pctPosHOffset>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71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id="Rectangle 4" o:spid="_x0000_s1028" style="position:absolute;margin-left:0;margin-top:0;width:55.1pt;height:11in;z-index:-251652096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" fillcolor="#1f497d [3215]" stroked="f" strokeweight="2pt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editId="313D127C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072630" cy="10058400"/>
              <wp:effectExtent l="0" t="0" r="0" b="0"/>
              <wp:wrapNone/>
              <wp:docPr id="1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7072630" cy="100584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91000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wpi="http://schemas.microsoft.com/office/word/2008/6/28/wordprocessingInk" xmlns:wpg="http://schemas.microsoft.com/office/word/2008/6/28/wordprocessingGroup" xmlns:wp14="http://schemas.microsoft.com/office/word/2008/9/16/wordprocessingDrawing" xmlns:wpc="http://schemas.microsoft.com/office/word/2008/6/28/wordprocessingCanvas" xmlns:a="http://schemas.openxmlformats.org/drawingml/2006/main" xmlns:wps="http://schemas.microsoft.com/office/word/2008/6/28/wordprocessingShape">
          <w:pict>
            <v:rect id="Rectangle 5" style="position:absolute;margin-left:0;margin-top:0;width:557.25pt;height:11in;z-index:-251654144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">
              <v:fill type="gradientRadial" color2="#7c7c7c" colors="0 white;26214f #fefefe;1 #7c7c7c" focus="100%" focussize="" focusposition=".5,-52429f" rotate="t"/>
              <v:path arrowok="t"/>
              <v:textbox style="mso-rotate-with-shape:t"/>
              <w10:wrap anchorx="page" anchory="page"/>
            </v:rect>
          </w:pict>
        </mc:Fallback>
      </mc:AlternateContent>
    </w:r>
    <w:r>
      <w:rPr/>
      <w:rPr>
        <w:lang w:eastAsia="zh-cn" w:val="zh-cn"/>
      </w:rPr>
      <w:t xml:space="preserve"> </w: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0EFADB5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7077075</wp:posOffset>
                  </wp:positionH>
                </mc:Fallback>
              </mc:AlternateContent>
              <wp:positionV relativeFrom="page">
                <wp:align>center</wp:align>
              </wp:positionV>
              <wp:extent cx="699770" cy="10058400"/>
              <wp:effectExtent l="0" t="0" r="0" b="0"/>
              <wp:wrapNone/>
              <wp:docPr id="11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10058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id="_x0000_s1035" style="position:absolute;margin-left:0;margin-top:0;width:55.1pt;height:11in;z-index:25165926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" fillcolor="#1f497d [3215]" stroked="f" strokeweight="2pt">
              <v:path arrowok="t"/>
              <v:textbox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editId="48BE6117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7077075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81000</wp14:pctPosVOffset>
                  </wp:positionV>
                </mc:Choice>
                <mc:Fallback>
                  <wp:positionV relativeFrom="page">
                    <wp:posOffset>8143875</wp:posOffset>
                  </wp:positionV>
                </mc:Fallback>
              </mc:AlternateContent>
              <wp:extent cx="699770" cy="905510"/>
              <wp:effectExtent l="0" t="0" r="0" b="0"/>
              <wp:wrapNone/>
              <wp:docPr id="12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!--Two-->
                      <a:xfrm>
                        <a:off x="0" y="0"/>
                        <a:ext cx="699770" cy="90551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/>
                      </w:txbxContent>
                    </wps:txbx>
                    <wps:bodyPr wrap="square" rtlCol="0" anchor="ctr"/>
                  </wps:wsp>
                </a:graphicData>
              </a:graphic>
              <wp14:sizeRelH relativeFrom="page">
                <wp14:pctWidth>9000</wp14:pctWidth>
              </wp14:sizeRelH>
              <wp14:sizeRelV relativeFrom="page">
                <wp14:pctHeight>9000</wp14:pctHeight>
              </wp14:sizeRelV>
            </wp:anchor>
          </w:drawing>
        </mc:Choice>
        <mc:Fallback>
          <w:pict>
            <v:rect id="_x0000_s1036" style="position:absolute;margin-left:0;margin-top:0;width:55.1pt;height:71.3pt;z-index:251660288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" fillcolor="#4f81bd [3204]" stroked="f" strokeweight="2pt">
              <v:path arrowok="t"/>
              <v:textbox>
                <w:txbxContent>
                  <w:p/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71C07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 w:eastAsia="Symbol"/>
      </w:rPr>
    </w:lvl>
  </w:abstractNum>
  <w:abstractNum w:abstractNumId="1">
    <w:nsid w:val="0F8B07FD"/>
    <w:multiLevelType w:val="hybridMultilevel"/>
    <w:tmpl w:val="20582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2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3">
    <w:nsid w:val="4B7220DB"/>
    <w:multiLevelType w:val="hybridMultilevel"/>
    <w:tmpl w:val="480EB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 w:eastAsia="Wingdings"/>
      </w:rPr>
    </w:lvl>
  </w:abstractNum>
  <w:abstractNum w:abstractNumId="4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removeDateAndTime/>
  <w:attachedTemplate r:id="rId1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6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A9A57C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675E47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A9A57C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/>
      <w:bCs/>
      <w:i/>
      <w:iCs/>
      <w:color w:val="A9A57C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cstheme="majorBidi" w:eastAsiaTheme="majorEastAsia"/>
      <w:color w:val="A9A57C" w:themeColor="accent1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A9A57C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cstheme="majorBidi" w:eastAsiaTheme="majorEastAsia"/>
      <w:i/>
      <w:iCs/>
      <w:color w:val="2F2B20" w:themeColor="text1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2F2B20" w:themeColor="tex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2F2B2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样式 1"/>
    <w:basedOn w:val="TableNormal"/>
    <w:uiPriority w:val="99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haroni" w:hAnsi="Aharoni" w:eastAsia="Aharoni"/>
        <w:b/>
        <w:sz w:val="36"/>
      </w:rPr>
    </w:tblStylePr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675E47" w:themeColor="text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auto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Cs/>
      <w:color w:val="auto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auto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auto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auto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auto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auto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auto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auto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eastAsiaTheme="minorEastAsia"/>
      <w:b/>
      <w:bCs/>
      <w:smallCaps/>
      <w:color w:val="675E47" w:themeColor="text2"/>
      <w:spacing w:val="6"/>
      <w:sz w:val="20"/>
      <w:szCs w:val="2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675E47" w:themeColor="text2"/>
      <w:kern w:val="28"/>
      <w:sz w:val="80"/>
      <w:szCs w:val="80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auto"/>
      <w:kern w:val="28"/>
      <w:sz w:val="80"/>
      <w:szCs w:val="80"/>
      <w14:ligatures w14:val="standard"/>
      <w14:numForm w14:val="oldSty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olor w:val="675E47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olor w:val="auto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144" w:right="144"/>
      <w:jc w:val="center"/>
    </w:pPr>
    <w:rPr>
      <w:rFonts w:asciiTheme="majorHAnsi" w:hAnsiTheme="majorHAnsi" w:eastAsiaTheme="majorEastAsia"/>
      <w:i/>
      <w:iCs/>
      <w:color w:val="A9A57C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/>
      <w:iCs/>
      <w:color w:val="auto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A9A57C" w:themeColor="accent1"/>
        <w:left w:val="single" w:sz="36" w:space="8" w:color="A9A57C" w:themeColor="accent1"/>
        <w:bottom w:val="single" w:sz="36" w:space="8" w:color="A9A57C" w:themeColor="accent1"/>
        <w:right w:val="single" w:sz="36" w:space="8" w:color="A9A57C" w:themeColor="accent1"/>
      </w:pBdr>
      <w:shd w:val="clear" w:color="auto" w:fill="A9A57C" w:themeFill="accent1"/>
      <w:spacing w:before="200" w:after="280" w:line="300" w:lineRule="auto"/>
      <w:ind w:left="936" w:right="936"/>
      <w:jc w:val="center"/>
    </w:pPr>
    <w:rPr>
      <w:rFonts w:eastAsiaTheme="minorEastAsia"/>
      <w:b/>
      <w:bCs/>
      <w:i/>
      <w:iCs/>
      <w:color w:val="FFFFFF" w:themeColor="background1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eastAsiaTheme="minorEastAsia"/>
      <w:b/>
      <w:bCs/>
      <w:i/>
      <w:iCs/>
      <w:color w:val="auto"/>
      <w:sz w:val="21"/>
      <w:shd w:val="clear" w:color="auto" w:fill="A9A57C" w:themeFill="accent1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auto"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Pr>
      <w:smallCaps/>
      <w:color w:val="auto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line="264" w:lineRule="auto"/>
      <w:outlineLvl w:val="9"/>
    </w:pPr>
    <w:rPr>
      <w:b/>
      <w:color w:val="000000"/>
      <w:sz w:val="28"/>
      <w14:numForm w14:val="default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paragraph" w:customStyle="1" w:styleId="SectionHeading">
    <w:name w:val="节标题"/>
    <w:basedOn w:val="Heading1"/>
    <w:next w:val="Normal"/>
    <w:qFormat/>
    <w:rPr>
      <w:b/>
      <w:color w:val="675E47" w:themeColor="text2"/>
      <w:sz w:val="24"/>
    </w:r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customStyle="1" w:styleId="Subsection">
    <w:name w:val="子节"/>
    <w:basedOn w:val="Heading2"/>
    <w:qFormat/>
    <w:pPr>
      <w:spacing w:before="0"/>
    </w:pPr>
    <w:rPr>
      <w:color w:val="A9A57C" w:themeColor="accent1"/>
      <w:sz w:val="21"/>
    </w:rPr>
  </w:style>
  <w:style w:type="paragraph" w:customStyle="1" w:styleId="PersonalName">
    <w:name w:val="人员姓名"/>
    <w:basedOn w:val="Title"/>
    <w:qFormat/>
    <w:rPr>
      <w:b/>
      <w:sz w:val="28"/>
      <w:szCs w:val="28"/>
    </w:rPr>
  </w:style>
  <w:style w:type="paragraph" w:customStyle="1" w:styleId="SubsectionDate">
    <w:name w:val="子节日期"/>
    <w:basedOn w:val="Normal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Phone">
    <w:name w:val="电话"/>
    <w:basedOn w:val="NoSpacing"/>
    <w:qFormat/>
    <w:rPr>
      <w:sz w:val="24"/>
    </w:rPr>
  </w:style>
  <w:style w:type="paragraph" w:customStyle="1" w:styleId="SenderAddress">
    <w:name w:val="发件人地址"/>
    <w:basedOn w:val="NoSpacing"/>
    <w:qFormat/>
    <w:pPr>
      <w:spacing w:line="274" w:lineRule="auto"/>
    </w:pPr>
    <w:rPr>
      <w:sz w:val="21"/>
    </w:rPr>
  </w:style>
  <w:style w:type="paragraph" w:customStyle="1" w:styleId="SubsectionText">
    <w:name w:val="子节文字"/>
    <w:basedOn w:val="ListBullet"/>
    <w:qFormat/>
    <w:pPr>
      <w:numPr>
        <w:numId w:val="0"/>
      </w:numPr>
      <w:spacing w:line="276" w:lineRule="auto"/>
      <w:ind w:left="360" w:hanging="360"/>
      <w:contextualSpacing w:val="0"/>
    </w:pPr>
    <w:rPr>
      <w:sz w:val="22"/>
    </w:rPr>
  </w:style>
  <w:style w:type="paragraph" w:styleId="ListBullet">
    <w:name w:val="List Bullet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Closing">
    <w:name w:val="Closing"/>
    <w:basedOn w:val="Normal"/>
    <w:link w:val="ClosingChar"/>
    <w:uiPriority w:val="5"/>
    <w:unhideWhenUsed/>
    <w:pPr>
      <w:spacing w:before="480" w:after="960"/>
      <w:contextualSpacing/>
    </w:pPr>
    <w:rPr>
      <w:b/>
      <w:color w:val="675E47" w:themeColor="text2"/>
    </w:rPr>
  </w:style>
  <w:style w:type="character" w:customStyle="1" w:styleId="ClosingChar">
    <w:name w:val="Closing Char"/>
    <w:basedOn w:val="DefaultParagraphFont"/>
    <w:link w:val="Closing"/>
    <w:uiPriority w:val="5"/>
    <w:rPr>
      <w:b/>
      <w:color w:val="auto"/>
      <w:sz w:val="21"/>
    </w:rPr>
  </w:style>
  <w:style w:type="paragraph" w:customStyle="1" w:styleId="RecipientAddress">
    <w:name w:val="收件人地址"/>
    <w:basedOn w:val="NoSpacing"/>
    <w:uiPriority w:val="3"/>
    <w:qFormat/>
    <w:pPr>
      <w:spacing w:after="360"/>
      <w:contextualSpacing/>
    </w:pPr>
    <w:rPr>
      <w:color w:val="675E47" w:themeColor="text2"/>
      <w:sz w:val="21"/>
    </w:rPr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  <w:color w:val="675E47" w:themeColor="text2"/>
      <w:sz w:val="21"/>
    </w:rPr>
  </w:style>
  <w:style w:type="character" w:customStyle="1" w:styleId="SalutationChar">
    <w:name w:val="Salutation Char"/>
    <w:basedOn w:val="DefaultParagraphFont"/>
    <w:link w:val="Salutation"/>
    <w:uiPriority w:val="4"/>
    <w:rPr>
      <w:b/>
      <w:color w:val="auto"/>
      <w:sz w:val="21"/>
    </w:rPr>
  </w:style>
  <w:style w:type="paragraph" w:styleId="Signature">
    <w:name w:val="Signature"/>
    <w:basedOn w:val="Normal"/>
    <w:link w:val="SignatureChar"/>
    <w:uiPriority w:val="99"/>
    <w:unhideWhenUsed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Pr>
      <w:sz w:val="21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webSettings" Target="webSettings.xml" Id="rId8"/><Relationship Type="http://schemas.openxmlformats.org/officeDocument/2006/relationships/footer" Target="footer2.xml" Id="rId13"/><Relationship Type="http://schemas.openxmlformats.org/officeDocument/2006/relationships/customXml" Target="../customXml/item3.xml" Id="rId3"/><Relationship Type="http://schemas.openxmlformats.org/officeDocument/2006/relationships/settings" Target="settings.xml" Id="rId7"/><Relationship Type="http://schemas.openxmlformats.org/officeDocument/2006/relationships/footer" Target="footer1.xml" Id="rId12"/><Relationship Type="http://schemas.openxmlformats.org/officeDocument/2006/relationships/theme" Target="theme/theme1.xml" Id="rId17"/><Relationship Type="http://schemas.openxmlformats.org/officeDocument/2006/relationships/customXml" Target="../customXml/item2.xml" Id="rId2"/><Relationship Type="http://schemas.openxmlformats.org/officeDocument/2006/relationships/glossaryDocument" Target="glossary/document.xml" Id="rId16"/><Relationship Type="http://schemas.openxmlformats.org/officeDocument/2006/relationships/customXml" Target="../customXml/item1.xml" Id="rId1"/><Relationship Type="http://schemas.openxmlformats.org/officeDocument/2006/relationships/header" Target="header1.xml" Id="rId11"/><Relationship Type="http://schemas.openxmlformats.org/officeDocument/2006/relationships/styles" Target="styles.xml" Id="rId5"/><Relationship Type="http://schemas.openxmlformats.org/officeDocument/2006/relationships/fontTable" Target="fontTable.xml" Id="rId15"/><Relationship Type="http://schemas.openxmlformats.org/officeDocument/2006/relationships/endnotes" Target="endnotes.xml" Id="rId10"/><Relationship Type="http://schemas.openxmlformats.org/officeDocument/2006/relationships/numbering" Target="numbering.xml" Id="rId4"/><Relationship Type="http://schemas.openxmlformats.org/officeDocument/2006/relationships/footnotes" Target="footnotes.xml" Id="rId9"/><Relationship Type="http://schemas.openxmlformats.org/officeDocument/2006/relationships/header" Target="header2.xml" Id="rId14"/></Relationships>  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Windows\system32\Resume" TargetMode="External"/></Relationships>  
</file>

<file path=word/glossary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学历节"/>
        <w:style w:val="正文"/>
        <w:category>
          <w:name w:val=" 简历节与子节"/>
          <w:gallery w:val="docParts"/>
        </w:category>
        <w:behaviors>
          <w:behavior w:val="content"/>
        </w:behaviors>
        <w:guid w:val="{D8F007B7-9632-455E-93DC-EA2013723BFF}"/>
      </w:docPartPr>
      <w:docPartBody>
        <w:p>
          <w:pPr>
            <w:keepNext/>
            <w:keepLines/>
            <w:spacing w:before="360" w:after="0" w:line="240" w:lineRule="auto"/>
            <w:outlineLvl w:val="0"/>
            <w:rPr>
              <w:rFonts w:asciiTheme="majorHAnsi" w:hAnsiTheme="majorHAnsi" w:cstheme="majorBidi" w:eastAsiaTheme="majorEastAsia"/>
              <w:b/>
              <w:bCs/>
              <w:color w:val="000000"/>
              <w:sz w:val="24"/>
              <w:szCs w:val="24"/>
              <w14:numForm w14:val="oldStyle"/>
            </w:rPr>
          </w:pPr>
          <w:r>
            <w:rPr>
              <w:rFonts w:asciiTheme="majorHAnsi" w:hAnsiTheme="majorHAnsi" w:cstheme="majorBidi" w:eastAsiaTheme="majorEastAsia"/>
              <w:b/>
              <w:bCs/>
              <w:color w:val="000000"/>
              <w:sz w:val="24"/>
              <w:szCs w:val="24"/>
              <w14:numForm w14:val="oldStyle"/>
            </w:rPr>
            <w:rPr>
              <w:lang w:eastAsia="zh-cn" w:val="zh-cn"/>
            </w:rPr>
            <w:t>教育</w:t>
          </w:r>
        </w:p>
        <w:sdt>
          <w:sdtPr>
            <w:rPr>
              <w:rFonts w:asciiTheme="majorHAnsi" w:hAnsiTheme="majorHAnsi" w:cstheme="majorBidi" w:eastAsiaTheme="majorEastAsia"/>
              <w:bCs/>
              <w:color w:val="1F497D" w:themeColor="text2"/>
              <w:szCs w:val="26"/>
            </w:rPr>
            <w:id w:val="1655876931"/>
            <w:placeholder>
              <w:docPart w:val="E475D291D2B042B29325B9DFBD7154B7"/>
            </w:placeholder>
            <w:temporary/>
            <w:showingPlcHdr/>
          </w:sdtPr>
          <w:sdtContent>
            <w:p>
              <w:pPr>
                <w:keepNext/>
                <w:keepLines/>
                <w:spacing w:after="0" w:line="240" w:lineRule="auto"/>
                <w:outlineLvl w:val="1"/>
                <w:rPr>
                  <w:rFonts w:asciiTheme="majorHAnsi" w:hAnsiTheme="majorHAnsi" w:cstheme="majorBidi" w:eastAsiaTheme="majorEastAsia"/>
                  <w:bCs/>
                  <w:color w:val="1F497D" w:themeColor="text2"/>
                  <w:szCs w:val="26"/>
                </w:rPr>
              </w:pPr>
              <w:r>
                <w:rPr>
                  <w:rFonts w:asciiTheme="majorHAnsi" w:hAnsiTheme="majorHAnsi" w:cstheme="majorBidi" w:eastAsiaTheme="majorEastAsia"/>
                  <w:bCs/>
                  <w:color w:val="1F497D" w:themeColor="text2"/>
                  <w:szCs w:val="26"/>
                </w:rPr>
                <w:rPr>
                  <w:lang w:eastAsia="zh-cn" w:val="zh-cn"/>
                </w:rPr>
                <w:t>[键入您的学校名称]</w:t>
              </w:r>
            </w:p>
          </w:sdtContent>
        </w:sdt>
        <w:p>
          <w:pPr>
            <w:spacing w:after="0"/>
            <w:rPr>
              <w:b/>
              <w:bCs/>
              <w:i/>
              <w:iCs/>
              <w:color w:val="4F81BD" w:themeColor="accent1"/>
            </w:rPr>
          </w:pPr>
          <w:sdt>
            <w:sdtPr>
              <w:id w:val="1212621749"/>
              <w:placeholder>
                <w:docPart w:val="3BAC7C49AB3646B880759B368F2A2F43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 xml:space="preserve">[键入完成日期] </w:t>
              </w:r>
            </w:sdtContent>
          </w:sdt>
          <w:r>
            <w:rPr>
              <w:color w:val="4F81BD" w:themeColor="accent1"/>
              <w14:textFill>
                <w14:solidFill>
                  <w14:schemeClr w14:val="accent1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|</w:t>
          </w:r>
          <w:r>
            <w:rPr>
              <w:lang w:eastAsia="zh-cn" w:val="zh-cn"/>
            </w:rPr>
            <w:t xml:space="preserve"> </w:t>
          </w:r>
          <w:sdt>
            <w:sdtPr>
              <w:id w:val="-1988312284"/>
              <w:placeholder>
                <w:docPart w:val="628A8B9071AF4E95BD0689B0AD53634C"/>
              </w:placeholder>
              <w:temporary/>
              <w:showingPlcHdr/>
            </w:sdtPr>
            <w:sdtEndPr>
              <w:rPr>
                <w:b/>
                <w:bCs/>
                <w:i/>
                <w:iCs/>
                <w:color w:val="4F81BD" w:themeColor="accent1"/>
              </w:rPr>
            </w:sdtEndPr>
            <w:sdtContent>
              <w:r>
                <w:rPr>
                  <w:rFonts w:asciiTheme="majorHAnsi" w:hAnsiTheme="majorHAnsi" w:cstheme="majorBidi" w:eastAsiaTheme="majorEastAsia"/>
                  <w:color w:val="4F81BD" w:themeColor="accent1"/>
                  <w:szCs w:val="26"/>
                </w:rPr>
                <w:rPr>
                  <w:lang w:eastAsia="zh-cn" w:val="zh-cn"/>
                </w:rPr>
                <w:t>[键入学位]</w:t>
              </w:r>
            </w:sdtContent>
          </w:sdt>
        </w:p>
        <w:sdt>
          <w:sdtPr>
            <w:rPr>
              <w:color w:val="1F497D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id w:val="-740945869"/>
            <w:placeholder>
              <w:docPart w:val="26A5DF3BC03A433FA0E5214675BA85DB"/>
            </w:placeholder>
            <w:temporary/>
            <w:showingPlcHdr/>
          </w:sdtPr>
          <w:sdtContent>
            <w:p>
              <w:pPr>
                <w:numPr>
                  <w:ilvl w:val="0"/>
                  <w:numId w:val="2"/>
                </w:numPr>
                <w:spacing w:after="0" w:line="240" w:lineRule="auto"/>
                <w:ind w:left="288" w:hanging="288"/>
                <w:contextualSpacing/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</w:pPr>
              <w:r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学历节"/>
        <w:style w:val="正文"/>
        <w:category>
          <w:name w:val=" 简历节与子节"/>
          <w:gallery w:val="docParts"/>
        </w:category>
        <w:behaviors>
          <w:behavior w:val="content"/>
        </w:behaviors>
        <w:guid w:val="{D892A3F5-89DA-4ACC-9A63-BE24D1BD72A6}"/>
      </w:docPartPr>
      <w:docPartBody>
        <w:sdt>
          <w:sdtPr>
            <w:rPr>
              <w:rFonts w:asciiTheme="majorHAnsi" w:hAnsiTheme="majorHAnsi" w:cstheme="majorBidi" w:eastAsiaTheme="majorEastAsia"/>
              <w:bCs/>
              <w:color w:val="1F497D" w:themeColor="text2"/>
              <w:szCs w:val="26"/>
            </w:rPr>
            <w:id w:val="-1053608343"/>
            <w:placeholder>
              <w:docPart w:val="2EBD14F83F7C4FA6B022C1D9895DA4F3"/>
            </w:placeholder>
          </w:sdtPr>
          <w:sdtContent>
            <w:p>
              <w:pPr>
                <w:keepNext/>
                <w:keepLines/>
                <w:spacing w:after="0" w:line="240" w:lineRule="auto"/>
                <w:outlineLvl w:val="1"/>
                <w:rPr>
                  <w:rFonts w:asciiTheme="majorHAnsi" w:hAnsiTheme="majorHAnsi" w:cstheme="majorBidi" w:eastAsiaTheme="majorEastAsia"/>
                  <w:bCs/>
                  <w:color w:val="1F497D" w:themeColor="text2"/>
                  <w:szCs w:val="26"/>
                </w:rPr>
              </w:pPr>
              <w:r>
                <w:rPr>
                  <w:rFonts w:asciiTheme="majorHAnsi" w:hAnsiTheme="majorHAnsi" w:cstheme="majorBidi" w:eastAsiaTheme="majorEastAsia"/>
                  <w:bCs/>
                  <w:color w:val="1F497D" w:themeColor="text2"/>
                  <w:szCs w:val="26"/>
                </w:rPr>
                <w:rPr>
                  <w:lang w:eastAsia="zh-cn" w:val="zh-cn"/>
                </w:rPr>
                <w:t>[键入您的学校名称]</w:t>
              </w:r>
            </w:p>
          </w:sdtContent>
        </w:sdt>
        <w:p>
          <w:pPr>
            <w:spacing w:after="0"/>
            <w:rPr>
              <w:b/>
              <w:bCs/>
              <w:i/>
              <w:iCs/>
              <w:color w:val="4F81BD" w:themeColor="accent1"/>
            </w:rPr>
          </w:pPr>
          <w:sdt>
            <w:sdtPr>
              <w:id w:val="-1519927339"/>
              <w:placeholder>
                <w:docPart w:val="2EBD14F83F7C4FA6B022C1D9895DA4F3"/>
              </w:placeholder>
            </w:sdtPr>
            <w:sdtContent>
              <w:r>
                <w:rPr>
                  <w:lang w:eastAsia="zh-cn" w:val="zh-cn"/>
                </w:rPr>
                <w:t xml:space="preserve">[键入完成日期] </w:t>
              </w:r>
            </w:sdtContent>
          </w:sdt>
          <w:r>
            <w:rPr>
              <w:color w:val="4F81BD" w:themeColor="accent1"/>
              <w14:textFill>
                <w14:solidFill>
                  <w14:schemeClr w14:val="accent1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|</w:t>
          </w:r>
          <w:r>
            <w:rPr>
              <w:lang w:eastAsia="zh-cn" w:val="zh-cn"/>
            </w:rPr>
            <w:t xml:space="preserve"> </w:t>
          </w:r>
          <w:sdt>
            <w:sdtPr>
              <w:id w:val="-1025643319"/>
              <w:placeholder>
                <w:docPart w:val="2EBD14F83F7C4FA6B022C1D9895DA4F3"/>
              </w:placeholder>
            </w:sdtPr>
            <w:sdtEndPr>
              <w:rPr>
                <w:b/>
                <w:bCs/>
                <w:i/>
                <w:iCs/>
                <w:color w:val="4F81BD" w:themeColor="accent1"/>
              </w:rPr>
            </w:sdtEndPr>
            <w:sdtContent>
              <w:r>
                <w:rPr>
                  <w:rFonts w:asciiTheme="majorHAnsi" w:hAnsiTheme="majorHAnsi" w:cstheme="majorBidi" w:eastAsiaTheme="majorEastAsia"/>
                  <w:color w:val="4F81BD" w:themeColor="accent1"/>
                  <w:szCs w:val="26"/>
                </w:rPr>
                <w:rPr>
                  <w:lang w:eastAsia="zh-cn" w:val="zh-cn"/>
                </w:rPr>
                <w:t>[键入学位]</w:t>
              </w:r>
            </w:sdtContent>
          </w:sdt>
        </w:p>
        <w:sdt>
          <w:sdtPr>
            <w:rPr>
              <w:color w:val="1F497D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id w:val="1228650780"/>
            <w:placeholder>
              <w:docPart w:val="2EBD14F83F7C4FA6B022C1D9895DA4F3"/>
            </w:placeholder>
          </w:sdtPr>
          <w:sdtContent>
            <w:p>
              <w:pPr>
                <w:numPr>
                  <w:ilvl w:val="0"/>
                  <w:numId w:val="2"/>
                </w:numPr>
                <w:spacing w:after="0" w:line="240" w:lineRule="auto"/>
                <w:ind w:left="288" w:hanging="288"/>
                <w:contextualSpacing/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</w:pPr>
              <w:r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工作经历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233F9168-BBBF-40D4-A3C9-2FA74B73942D}"/>
      </w:docPartPr>
      <w:docPartBody>
        <w:p>
          <w:pPr>
            <w:pStyle w:val="SectionHeading"/>
          </w:pPr>
          <w:r>
            <w:rPr>
              <w:lang w:eastAsia="zh-cn" w:val="zh-cn"/>
            </w:rPr>
            <w:t>工作经历</w:t>
          </w:r>
        </w:p>
        <w:p>
          <w:pPr>
            <w:pStyle w:val="Subsection"/>
            <w:rPr>
              <w:rStyle w:val="SubsectionChar"/>
              <w:vanish/>
              <w:specVanish/>
            </w:rPr>
          </w:pPr>
          <w:sdt>
            <w:sdtPr>
              <w:rPr>
                <w:rStyle w:val="SubsectionChar"/>
              </w:rPr>
              <w:id w:val="-1445996020"/>
              <w:placeholder>
                <w:docPart w:val="3FC053C65B5D45EFA48F6EDC83D57556"/>
              </w:placeholder>
              <w:showingPlcHdr/>
            </w:sdtPr>
            <w:sdtContent>
              <w:r>
                <w:rPr>
                  <w:rStyle w:val="SubsectionChar"/>
                </w:rPr>
                <w:rPr>
                  <w:lang w:eastAsia="zh-cn" w:val="zh-cn"/>
                </w:rPr>
                <w:t>[键入您的职务]</w:t>
              </w:r>
            </w:sdtContent>
          </w:sdt>
        </w:p>
        <w:p>
          <w:pPr>
            <w:spacing w:after="0"/>
            <w:rPr>
              <w:i/>
              <w:iCs/>
            </w:rPr>
          </w:pPr>
          <w:r>
            <w:rPr>
              <w:rStyle w:val="SubsectionChar"/>
            </w:rPr>
            <w:rPr>
              <w:lang w:eastAsia="zh-cn" w:val="zh-cn"/>
            </w:rPr>
            <w:t xml:space="preserve"> |</w:t>
          </w:r>
          <w:r>
            <w:rPr>
              <w:rStyle w:val="IntenseEmphasis"/>
            </w:rPr>
            <w:rPr>
              <w:lang w:eastAsia="zh-cn" w:val="zh-cn"/>
            </w:rPr>
            <w:t xml:space="preserve"> </w:t>
          </w:r>
          <w:sdt>
            <w:sdtPr>
              <w:rPr>
                <w:rStyle w:val="SubsectionDateChar"/>
              </w:rPr>
              <w:id w:val="1853759523"/>
              <w:placeholder>
                <w:docPart w:val="4C8DFBC2E1FD46E3AB7901706CD04A4C"/>
              </w:placeholder>
              <w:showingPlcHdr/>
            </w:sdtPr>
            <w:sdtContent>
              <w:r>
                <w:rPr>
                  <w:rStyle w:val="SubsectionDateChar"/>
                </w:rPr>
                <w:rPr>
                  <w:lang w:eastAsia="zh-cn" w:val="zh-cn"/>
                </w:rPr>
                <w:t>[键入开始日期]</w:t>
              </w:r>
            </w:sdtContent>
          </w:sdt>
          <w:r>
            <w:rPr>
              <w:rStyle w:val="SubsectionDateChar"/>
            </w:rPr>
            <w:rPr>
              <w:lang w:eastAsia="zh-cn" w:val="zh-cn"/>
            </w:rPr>
            <w:t xml:space="preserve"> – </w:t>
          </w:r>
          <w:sdt>
            <w:sdtPr>
              <w:rPr>
                <w:rStyle w:val="SubsectionDateChar"/>
              </w:rPr>
              <w:id w:val="682789267"/>
              <w:placeholder>
                <w:docPart w:val="852345CC05BA4716B74F0CAB60FB33FE"/>
              </w:placeholder>
              <w:showingPlcHdr/>
            </w:sdtPr>
            <w:sdtContent>
              <w:r>
                <w:rPr>
                  <w:rStyle w:val="SubsectionDateChar"/>
                </w:rPr>
                <w:rPr>
                  <w:lang w:eastAsia="zh-cn" w:val="zh-cn"/>
                </w:rPr>
                <w:t>[键入结束日期]</w:t>
              </w:r>
            </w:sdtContent>
          </w:sdt>
        </w:p>
        <w:p>
          <w:pPr>
            <w:rPr>
              <w:color w:val="1F497D" w:themeColor="text2"/>
            </w:rPr>
          </w:pPr>
          <w:sdt>
            <w:sdtPr>
              <w:rPr>
                <w:rFonts w:eastAsiaTheme="minorHAnsi"/>
                <w:color w:val="1F497D" w:themeColor="text2"/>
                <w:sz w:val="21"/>
              </w:rPr>
              <w:id w:val="-605802410"/>
              <w:placeholder>
                <w:docPart w:val="A703EB55C44944C2AEF3B08375101051"/>
              </w:placeholder>
              <w:showingPlcHdr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color w:val="1F497D" w:themeColor="text2"/>
            </w:rPr>
            <w:rPr>
              <w:lang w:eastAsia="zh-cn" w:val="zh-cn"/>
            </w:rPr>
            <w:t xml:space="preserve"> | </w:t>
          </w:r>
          <w:sdt>
            <w:sdtPr>
              <w:rPr>
                <w:color w:val="1F497D" w:themeColor="text2"/>
              </w:rPr>
              <w:id w:val="-1663929623"/>
              <w:placeholder>
                <w:docPart w:val="FAB4F4F9BAF744EDA9AD816139455AD9"/>
              </w:placeholder>
              <w:showingPlcHdr/>
            </w:sdtPr>
            <w:sdtContent>
              <w:r>
                <w:rPr>
                  <w:rStyle w:val="SubsectionDateChar"/>
                  <w:color w:val="1F497D" w:themeColor="text2"/>
                </w:rPr>
                <w:rPr>
                  <w:lang w:eastAsia="zh-cn" w:val="zh-cn"/>
                </w:rPr>
                <w:t>[键入公司地址]</w:t>
              </w:r>
            </w:sdtContent>
          </w:sdt>
        </w:p>
        <w:sdt>
          <w:sdtPr>
            <w:id w:val="685182028"/>
            <w:placeholder>
              <w:docPart w:val="53C1FDF4F9CC4F1EA8DB020584A768A9"/>
            </w:placeholder>
          </w:sdtPr>
          <w:sdtContent>
            <w:p>
              <w: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工作经历子节"/>
        <w:style w:val="正文"/>
        <w:category>
          <w:name w:val=" 简历节与子节"/>
          <w:gallery w:val="docParts"/>
        </w:category>
        <w:behaviors>
          <w:behavior w:val="content"/>
        </w:behaviors>
        <w:guid w:val="{84F1A41B-8231-4940-BC40-5B4E9D1F0973}"/>
      </w:docPartPr>
      <w:docPartBody>
        <w:p>
          <w:pPr>
            <w:spacing w:after="0"/>
            <w:rPr>
              <w:rStyle w:val="SubsectionChar"/>
              <w:vanish/>
              <w:specVanish/>
            </w:rPr>
          </w:pPr>
          <w:sdt>
            <w:sdtPr>
              <w:rPr>
                <w:rStyle w:val="SubsectionChar"/>
              </w:rPr>
              <w:id w:val="-1928717916"/>
              <w:placeholder>
                <w:docPart w:val="950F5BD300714773B3A459DDEB7E47CE"/>
              </w:placeholder>
              <w:temporary/>
              <w:showingPlcHdr/>
            </w:sdtPr>
            <w:sdtContent>
              <w:r>
                <w:rPr>
                  <w:rStyle w:val="SubsectionChar"/>
                </w:rPr>
                <w:rPr>
                  <w:lang w:eastAsia="zh-cn" w:val="zh-cn"/>
                </w:rPr>
                <w:t>[键入您的职务]</w:t>
              </w:r>
            </w:sdtContent>
          </w:sdt>
          <w:r>
            <w:rPr>
              <w:rStyle w:val="SubsectionChar"/>
            </w:rPr>
            <w:rPr>
              <w:lang w:eastAsia="zh-cn" w:val="zh-cn"/>
            </w:rPr>
            <w:t xml:space="preserve"> </w:t>
          </w:r>
        </w:p>
        <w:p>
          <w:pPr>
            <w:spacing w:after="0"/>
            <w:rPr>
              <w:i/>
              <w:iCs/>
            </w:rPr>
          </w:pPr>
          <w:r>
            <w:rPr>
              <w:rStyle w:val="SubsectionChar"/>
            </w:rPr>
            <w:rPr>
              <w:lang w:eastAsia="zh-cn" w:val="zh-cn"/>
            </w:rPr>
            <w:t xml:space="preserve"> |</w:t>
          </w:r>
          <w:r>
            <w:rPr>
              <w:rStyle w:val="IntenseEmphasis"/>
            </w:rPr>
            <w:rPr>
              <w:lang w:eastAsia="zh-cn" w:val="zh-cn"/>
            </w:rPr>
            <w:t xml:space="preserve"> </w:t>
          </w:r>
          <w:sdt>
            <w:sdtPr>
              <w:rPr>
                <w:rStyle w:val="SubsectionDateChar"/>
              </w:rPr>
              <w:id w:val="-79674468"/>
              <w:placeholder>
                <w:docPart w:val="19F06DC614C7401C83571F8497DEEA01"/>
              </w:placeholder>
              <w:temporary/>
              <w:showingPlcHdr/>
            </w:sdtPr>
            <w:sdtContent>
              <w:r>
                <w:rPr>
                  <w:rStyle w:val="SubsectionDateChar"/>
                </w:rPr>
                <w:rPr>
                  <w:lang w:eastAsia="zh-cn" w:val="zh-cn"/>
                </w:rPr>
                <w:t>[键入开始日期]</w:t>
              </w:r>
            </w:sdtContent>
          </w:sdt>
          <w:r>
            <w:rPr>
              <w:rStyle w:val="SubsectionDateChar"/>
            </w:rPr>
            <w:rPr>
              <w:lang w:eastAsia="zh-cn" w:val="zh-cn"/>
            </w:rPr>
            <w:t xml:space="preserve"> – </w:t>
          </w:r>
          <w:sdt>
            <w:sdtPr>
              <w:rPr>
                <w:rStyle w:val="SubsectionDateChar"/>
              </w:rPr>
              <w:id w:val="73944407"/>
              <w:placeholder>
                <w:docPart w:val="5152B0D2DC5D46FBB2E87AC15CCEE33A"/>
              </w:placeholder>
              <w:temporary/>
              <w:showingPlcHdr/>
            </w:sdtPr>
            <w:sdtContent>
              <w:r>
                <w:rPr>
                  <w:rStyle w:val="SubsectionDateChar"/>
                </w:rPr>
                <w:rPr>
                  <w:lang w:eastAsia="zh-cn" w:val="zh-cn"/>
                </w:rPr>
                <w:t>[键入结束日期]</w:t>
              </w:r>
            </w:sdtContent>
          </w:sdt>
        </w:p>
        <w:p>
          <w:pPr>
            <w:rPr>
              <w:color w:val="1F497D" w:themeColor="text2"/>
            </w:rPr>
          </w:pPr>
          <w:sdt>
            <w:sdtPr>
              <w:rPr>
                <w:rFonts w:eastAsiaTheme="minorHAnsi"/>
                <w:color w:val="1F497D" w:themeColor="text2"/>
                <w:sz w:val="21"/>
              </w:rPr>
              <w:id w:val="1725797884"/>
              <w:placeholder>
                <w:docPart w:val="7333A7A7E6B247DCA45FC197263EAB15"/>
              </w:placeholder>
              <w:temporary/>
              <w:showingPlcHdr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color w:val="1F497D" w:themeColor="text2"/>
            </w:rPr>
            <w:rPr>
              <w:lang w:eastAsia="zh-cn" w:val="zh-cn"/>
            </w:rPr>
            <w:t xml:space="preserve"> | </w:t>
          </w:r>
          <w:sdt>
            <w:sdtPr>
              <w:rPr>
                <w:color w:val="1F497D" w:themeColor="text2"/>
              </w:rPr>
              <w:id w:val="1234424696"/>
              <w:placeholder>
                <w:docPart w:val="E33F72800A6B47A9B95D6BBFDB5B5EA4"/>
              </w:placeholder>
              <w:temporary/>
              <w:showingPlcHdr/>
            </w:sdtPr>
            <w:sdtContent>
              <w:r>
                <w:rPr>
                  <w:rStyle w:val="SubsectionDateChar"/>
                  <w:color w:val="1F497D" w:themeColor="text2"/>
                </w:rPr>
                <w:rPr>
                  <w:lang w:eastAsia="zh-cn" w:val="zh-cn"/>
                </w:rPr>
                <w:t>[键入公司地址]</w:t>
              </w:r>
            </w:sdtContent>
          </w:sdt>
        </w:p>
        <w:sdt>
          <w:sdtPr>
            <w:id w:val="196974673"/>
            <w:placeholder>
              <w:docPart w:val="34C0D9041F914680888C9F9DD21519B4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传真封面"/>
        <w:style w:val="标题"/>
        <w:category>
          <w:name w:val=" 简历"/>
          <w:gallery w:val="coverPg"/>
        </w:category>
        <w:behaviors>
          <w:behavior w:val="pg"/>
        </w:behaviors>
        <w:guid w:val="{CF471FEA-A4EE-4A45-9983-B9F95D19717C}"/>
      </w:docPartPr>
      <w:docPartBody>
        <w:tbl>
          <w:tblPr>
            <w:tblpPr w:leftFromText="187" w:rightFromText="187" w:tblpY="1"/>
            <w:tblOverlap w:val="never"/>
            <w:tblW w:w="5000" w:type="pct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414"/>
            <w:gridCol w:w="3613"/>
            <w:gridCol w:w="1234"/>
            <w:gridCol w:w="3329"/>
          </w:tblGrid>
          <w:tr>
            <w:trPr>
              <w:trHeight w:val="504"/>
            </w:trPr>
            <w:tc>
              <w:tcPr>
                <w:tcW w:w="8510" w:type="dxa"/>
                <w:gridSpan w:val="4"/>
              </w:tcPr>
              <w:p>
                <w:pPr>
                  <w:pStyle w:val="Title"/>
                </w:pPr>
                <w:r>
                  <w:rPr>
                    <w:lang w:eastAsia="zh-cn" w:val="zh-cn"/>
                  </w:rPr>
                  <w:t>传真</w:t>
                </w: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3206" w:type="dxa"/>
              </w:tcPr>
              <w:sdt>
                <w:sdtPr>
                  <w:rPr>
                    <w:rFonts w:cstheme="minorBidi"/>
                  </w:rPr>
                  <w:id w:val="-1265611966"/>
                  <w:placeholder>
                    <w:docPart w:val="A7EB4A9D94794D0CB4AF1D510A13B9A1"/>
                  </w:placeholder>
                  <w:showingPlcHdr/>
                  <w:date>
                    <w:dateFormat w:val="yyyy-M-d"/>
                    <w:lid w:val="zh-cn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rFonts w:cstheme="minorBidi"/>
                      </w:rPr>
                    </w:pPr>
                    <w:r>
                      <w:rPr>
                        <w:rFonts w:cstheme="minorBidi"/>
                      </w:rPr>
                      <w:rPr>
                        <w:lang w:eastAsia="zh-cn" w:val="zh-cn"/>
                      </w:rPr>
                      <w:t>[键入日期]</w:t>
                    </w:r>
                  </w:p>
                </w:sdtContent>
              </w:sdt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  <w:rPr>
                    <w:rFonts w:cstheme="minorBidi"/>
                  </w:rPr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  <w:rPr>
                    <w:rFonts w:cstheme="minorBidi"/>
                  </w:rPr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收件人:</w:t>
                </w: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  <w:sdt>
                  <w:sdtPr>
                    <w:rPr>
                      <w:rFonts w:cstheme="minorBidi"/>
                    </w:rPr>
                    <w:id w:val="420132611"/>
                    <w:placeholder>
                      <w:docPart w:val="B7BAEB0D4BF34E6882A584A540D023E1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发件人:</w:t>
                </w: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  <w:sdt>
                  <w:sdtPr>
                    <w:id w:val="19042087"/>
                    <w:placeholder>
                      <w:docPart w:val="0791520F73A7455AAFF55CC8D8126124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19367425"/>
                <w:placeholder>
                  <w:docPart w:val="8E239DC93515472B8BC57A846AE12A93"/>
                </w:placeholder>
                <w:temporary/>
                <w:showingPlcHdr/>
              </w:sdtPr>
              <w:sdtContent>
                <w:tc>
                  <w:tcPr>
                    <w:tcW w:w="3206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页数:</w:t>
                </w:r>
              </w:p>
            </w:tc>
            <w:sdt>
              <w:sdtPr>
                <w:id w:val="19367411"/>
                <w:placeholder>
                  <w:docPart w:val="C7039716A53E47B6B9E35062ED5A7361"/>
                </w:placeholder>
                <w:temporary/>
                <w:showingPlcHdr/>
              </w:sdtPr>
              <w:sdtContent>
                <w:tc>
                  <w:tcPr>
                    <w:tcW w:w="2954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[键入页数]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19367418"/>
                <w:placeholder>
                  <w:docPart w:val="9573BCA139E546418A7B200270CB15D4"/>
                </w:placeholder>
                <w:temporary/>
                <w:showingPlcHdr/>
              </w:sdtPr>
              <w:sdtContent>
                <w:tc>
                  <w:tcPr>
                    <w:tcW w:w="3206" w:type="dxa"/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2954" w:type="dxa"/>
              </w:tcPr>
              <w:p>
                <w:pPr>
                  <w:pStyle w:val="NoSpacing"/>
                </w:pPr>
                <w:sdt>
                  <w:sdtPr>
                    <w:id w:val="19367323"/>
                    <w:placeholder>
                      <w:docPart w:val="3565A2B33AE54FC594C8845113A641B2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抄送:</w:t>
                </w:r>
              </w:p>
            </w:tc>
            <w:sdt>
              <w:sdtPr>
                <w:rPr>
                  <w:rFonts w:cstheme="minorBidi"/>
                </w:rPr>
                <w:id w:val="420267833"/>
                <w:placeholder>
                  <w:docPart w:val="9ADCA15896E941E98F17CD98A86FBB3C"/>
                </w:placeholder>
                <w:temporary/>
                <w:showingPlcHdr/>
              </w:sdtPr>
              <w:sdtContent>
                <w:tc>
                  <w:tcPr>
                    <w:tcW w:w="2954" w:type="dxa"/>
                  </w:tcPr>
                  <w:p>
                    <w:pPr>
                      <w:pStyle w:val="NoSpacing"/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</w:p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3206" w:type="dxa"/>
              </w:tcPr>
              <w:p>
                <w:pPr>
                  <w:pStyle w:val="NoSpacing"/>
                </w:pPr>
              </w:p>
            </w:tc>
            <w:tc>
              <w:tcPr>
                <w:tcW w:w="1095" w:type="dxa"/>
              </w:tcPr>
              <w:p>
                <w:pPr>
                  <w:pStyle w:val="NoSpacing"/>
                  <w:rPr>
                    <w:b/>
                  </w:rPr>
                </w:pPr>
              </w:p>
            </w:tc>
            <w:tc>
              <w:tcPr>
                <w:tcW w:w="2954" w:type="dxa"/>
              </w:tcPr>
              <w:p>
                <w:pPr>
                  <w:pStyle w:val="NoSpacing"/>
                  <w:rPr>
                    <w:rFonts w:cstheme="minorBidi"/>
                  </w:rPr>
                </w:pPr>
              </w:p>
            </w:tc>
          </w:tr>
          <w:tr>
            <w:trPr>
              <w:trHeight w:val="504"/>
            </w:trPr>
            <w:tc>
              <w:tcPr>
                <w:tcW w:w="1255" w:type="dxa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答复:</w:t>
                </w:r>
              </w:p>
            </w:tc>
            <w:sdt>
              <w:sdtPr>
                <w:rPr>
                  <w:rFonts w:cstheme="minorBidi"/>
                </w:rPr>
                <w:id w:val="337482267"/>
                <w:placeholder>
                  <w:docPart w:val="9BC27485538E42D68E75F2DC6EF767F7"/>
                </w:placeholder>
                <w:temporary/>
                <w:showingPlcHdr/>
              </w:sdtPr>
              <w:sdtContent>
                <w:tc>
                  <w:tcPr>
                    <w:tcW w:w="7255" w:type="dxa"/>
                    <w:gridSpan w:val="3"/>
                  </w:tcPr>
                  <w:p>
                    <w:pPr>
                      <w:pStyle w:val="NoSpacing"/>
                      <w:rPr>
                        <w:rFonts w:cstheme="minorBidi"/>
                      </w:rPr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</w:tbl>
        <w:p>
          <w:pPr>
            <w:pStyle w:val="NoSpacing"/>
            <w:rPr>
              <w:sz w:val="40"/>
              <w:szCs w:val="40"/>
            </w:rPr>
          </w:pPr>
          <w:r>
            <w:rPr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2466176" behindDoc="0" locked="1" layoutInCell="1" allowOverlap="1" wp14:editId="43C6CA40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9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.1pt;height:71.3pt;z-index:252466176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" fillcolor="white [3212]" stroked="f" strokeweight="2pt">
                    <v:path arrowok="t"/>
                    <w10:wrap anchorx="page" anchory="page"/>
                    <w10:anchorlock/>
                  </v:rect>
                </w:pict>
              </mc:Fallback>
            </mc:AlternateContent>
          </w:r>
          <w:r>
            <w:rPr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2465152" behindDoc="0" locked="0" layoutInCell="1" allowOverlap="1" wp14:editId="3C49D902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8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55.1pt;height:11in;z-index:252465152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" fillcolor="black [3213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NoSpacing"/>
            <w:rPr>
              <w:sz w:val="40"/>
              <w:szCs w:val="40"/>
            </w:rPr>
          </w:pPr>
        </w:p>
        <w:tbl>
          <w:tblPr>
            <w:tblStyle w:val="TableGrid"/>
            <w:tblW w:w="5000" w:type="pct"/>
            <w:jc w:val="center"/>
            <w:tblInd w:w="5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360"/>
          </w:tblGrid>
          <w:tr>
            <w:trPr>
              <w:trHeight w:val="288"/>
              <w:jc w:val="center"/>
            </w:trPr>
            <w:tc>
              <w:tcPr>
                <w:tcW w:w="828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>
                <w:pPr>
                  <w:pStyle w:val="NoSpacing"/>
                  <w:rPr>
                    <w:b/>
                  </w:rPr>
                </w:pPr>
                <w:r>
                  <w:rPr>
                    <w:b/>
                  </w:rPr>
                  <w:rPr>
                    <w:lang w:eastAsia="zh-cn" w:val="zh-cn"/>
                  </w:rPr>
                  <w:t>批注:</w:t>
                </w:r>
              </w:p>
            </w:tc>
          </w:tr>
          <w:tr>
            <w:trPr>
              <w:trHeight w:val="288"/>
              <w:jc w:val="center"/>
            </w:trPr>
            <w:tc>
              <w:tcPr>
                <w:tcW w:w="828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>
                <w:pPr>
                  <w:pStyle w:val="NoSpacing"/>
                  <w:rPr>
                    <w:b/>
                  </w:rPr>
                </w:pPr>
                <w:sdt>
                  <w:sdtPr>
                    <w:id w:val="26081636"/>
                    <w:placeholder>
                      <w:docPart w:val="300D3D63320C494193B9B7F1B5285127"/>
                    </w:placeholder>
                    <w:temporary/>
                    <w:showingPlcHdr/>
                  </w:sdtPr>
                  <w:sdtContent>
                    <w:r>
                      <w:rPr>
                        <w:rStyle w:val="NoSpacingChar"/>
                      </w:rPr>
                      <w:rPr>
                        <w:lang w:eastAsia="zh-cn" w:val="zh-cn"/>
                      </w:rPr>
                      <w:t>[键入批注]</w:t>
                    </w:r>
                  </w:sdtContent>
                </w:sdt>
              </w:p>
            </w:tc>
          </w:tr>
        </w:tbl>
        <w:p/>
        <w:tbl>
          <w:tblPr>
            <w:tblStyle w:val="TableGrid"/>
            <w:tblpPr w:leftFromText="187" w:rightFromText="187" w:horzAnchor="margin" w:tblpYSpec="bottom"/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2"/>
            <w:gridCol w:w="1515"/>
            <w:gridCol w:w="360"/>
            <w:gridCol w:w="1515"/>
            <w:gridCol w:w="359"/>
            <w:gridCol w:w="1514"/>
            <w:gridCol w:w="359"/>
            <w:gridCol w:w="1516"/>
            <w:gridCol w:w="359"/>
            <w:gridCol w:w="1501"/>
          </w:tblGrid>
          <w:tr>
            <w:trPr>
              <w:trHeight w:val="144"/>
            </w:trPr>
            <w:tc>
              <w:tcPr>
                <w:tcW w:w="193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pPr w:leftFromText="187" w:rightFromText="187" w:horzAnchor="margin" w:tblpY="1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150" w:type="pct"/>
                    </w:tcPr>
                    <w:p>
                      <w:pPr>
                        <w:pStyle w:val="NoSpacing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10" w:type="pct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144" w:type="dxa"/>
                </w:tcMar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tbl>
                <w:tblPr>
                  <w:tblStyle w:val="TableGrid"/>
                  <w:tblW w:w="288" w:type="dxa"/>
                  <w:tblLook w:val="04A0" w:firstRow="1" w:lastRow="0" w:firstColumn="1" w:lastColumn="0" w:noHBand="0" w:noVBand="1"/>
                </w:tblPr>
                <w:tblGrid>
                  <w:gridCol w:w="288"/>
                </w:tblGrid>
                <w:tr>
                  <w:tc>
                    <w:tcPr>
                      <w:tcW w:w="288" w:type="dxa"/>
                    </w:tcPr>
                    <w:p>
                      <w:pPr>
                        <w:pStyle w:val="NoSpacing"/>
                        <w:framePr w:hSpace="187" w:wrap="around" w:hAnchor="margin" w:yAlign="bottom"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jc w:val="center"/>
                </w:pPr>
              </w:p>
            </w:tc>
            <w:tc>
              <w:tcPr>
                <w:tcW w:w="80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  <w:tr>
            <w:trPr>
              <w:trHeight w:val="144"/>
            </w:trPr>
            <w:tc>
              <w:tcPr>
                <w:tcW w:w="193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9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1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  <w:tc>
              <w:tcPr>
                <w:tcW w:w="19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802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pStyle w:val="NoSpacing"/>
                  <w:ind w:left="144"/>
                </w:pPr>
              </w:p>
            </w:tc>
          </w:tr>
        </w:tbl>
        <w:p/>
        <w:p/>
      </w:docPartBody>
    </w:docPart>
    <w:docPart>
      <w:docPartPr>
        <w:name w:val="求职信"/>
        <w:style w:val="发件人地址"/>
        <w:category>
          <w:name w:val=" 简历"/>
          <w:gallery w:val="coverPg"/>
        </w:category>
        <w:behaviors>
          <w:behavior w:val="pg"/>
        </w:behaviors>
        <w:guid w:val="{140ED170-67F4-4B74-9D3A-F3BB2DB2F85E}"/>
      </w:docPartPr>
      <w:docPartBody>
        <w:p>
          <w:pPr>
            <w:pStyle w:val="SenderAddress"/>
          </w:pPr>
          <w:r>
            <w:rPr/>
            <mc:AlternateContent>
              <mc:Choice Requires="wps">
                <w:drawing>
                  <wp:anchor distT="0" distB="0" distL="114300" distR="114300" simplePos="0" relativeHeight="252504064" behindDoc="0" locked="0" layoutInCell="1" allowOverlap="1" wp14:editId="702F9B58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52" name="矩形 5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52" o:spid="_x0000_s1026" style="position:absolute;margin-left:0;margin-top:0;width:55.1pt;height:11in;z-index:25250406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" fillcolor="#1f497d [3215]" stroked="f" strokeweight="2pt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505088" behindDoc="0" locked="0" layoutInCell="1" allowOverlap="1" wp14:editId="6D676206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53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.1pt;height:71.3pt;z-index:252505088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" fillcolor="#4f81bd [3204]" stroked="f" strokeweight="2pt">
                    <v:path arrowok="t"/>
                    <w10:wrap anchorx="page" anchory="page"/>
                  </v:rect>
                </w:pict>
              </mc:Fallback>
            </mc:AlternateContent>
          </w:r>
          <w:sdt>
            <w:sdtPr>
              <w:id w:val="212564916"/>
              <w:placeholder>
                <w:docPart w:val="7A36480D1CF244F09AE4798BB8BB456E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[键入发件人姓名]</w:t>
              </w:r>
            </w:sdtContent>
          </w:sdt>
        </w:p>
        <w:sdt>
          <w:sdtPr>
            <w:id w:val="18534652"/>
            <w:placeholder>
              <w:docPart w:val="0C212341FD3047ABB1790C13C0FBFA16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Content>
            <w:p>
              <w:pPr>
                <w:pStyle w:val="SenderAddress"/>
              </w:pPr>
              <w:r>
                <w:rPr>
                  <w:lang w:eastAsia="zh-cn" w:val="zh-cn"/>
                </w:rPr>
                <w:t>[键入发件人公司名称]</w:t>
              </w:r>
            </w:p>
          </w:sdtContent>
        </w:sdt>
        <w:sdt>
          <w:sdtPr>
            <w:id w:val="212564737"/>
            <w:placeholder>
              <w:docPart w:val="4D341C56F45348C1A7D66F1CD919F22E"/>
            </w:placeholder>
            <w:temporary/>
            <w:showingPlcHdr/>
          </w:sdtPr>
          <w:sdtContent>
            <w:p>
              <w:pPr>
                <w:pStyle w:val="SenderAddress"/>
              </w:pPr>
              <w:r>
                <w:rPr>
                  <w:lang w:eastAsia="zh-cn" w:val="zh-cn"/>
                </w:rPr>
                <w:t>[键入发件人公司地址]</w:t>
              </w:r>
            </w:p>
          </w:sdtContent>
        </w:sdt>
        <w:sdt>
          <w:sdtPr>
            <w:id w:val="212564811"/>
            <w:placeholder>
              <w:docPart w:val="1AB1AF1130594A4FB51F958775560290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[键入收件人姓名]</w:t>
              </w:r>
            </w:p>
          </w:sdtContent>
        </w:sdt>
        <w:sdt>
          <w:sdtPr>
            <w:id w:val="212564869"/>
            <w:placeholder>
              <w:docPart w:val="A4EDD3997FAB4563A26B813970ACC15A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[键入收件人地址]</w:t>
              </w:r>
            </w:p>
          </w:sdtContent>
        </w:sdt>
        <w:p>
          <w:pPr>
            <w:pStyle w:val="Salutation"/>
          </w:pPr>
          <w:sdt>
            <w:sdtPr>
              <w:id w:val="153042459"/>
              <w:placeholder>
                <w:docPart w:val="B684298B131443B3BDE1ADF957119D01"/>
              </w:placeholder>
              <w:temporary/>
              <w:showingPlcHdr/>
            </w:sdtPr>
            <w:sdtContent>
              <w:r>
                <w:rPr>
                  <w:rStyle w:val="PlaceholderText"/>
                  <w:color w:val="000000" w:themeColor="text1"/>
                </w:rPr>
                <w:rPr>
                  <w:lang w:eastAsia="zh-cn" w:val="zh-cn"/>
                </w:rPr>
                <w:t>[键入称呼]</w:t>
              </w:r>
            </w:sdtContent>
          </w:sdt>
        </w:p>
        <w:sdt>
          <w:sdtPr>
            <w:id w:val="212564776"/>
            <w:placeholder>
              <w:docPart w:val="5E1687FFB26044E48FFA7619E3C24428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    </w:r>
            </w:p>
            <w:p>
              <w:r>
                <w:rPr>
                  <w:lang w:eastAsia="zh-cn" w:val="zh-cn"/>
                </w:rPr>
    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    </w:r>
            </w:p>
            <w:p>
              <w:r>
                <w:rPr>
                  <w:lang w:eastAsia="zh-cn" w:val="zh-cn"/>
                </w:rPr>
    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    </w:r>
            </w:p>
          </w:sdtContent>
        </w:sdt>
        <w:sdt>
          <w:sdtPr>
            <w:id w:val="19890597"/>
            <w:placeholder>
              <w:docPart w:val="6C27710588574561B0C738C8D5423B0C"/>
            </w:placeholder>
            <w:temporary/>
            <w:showingPlcHdr/>
          </w:sdtPr>
          <w:sdtContent>
            <w:p>
              <w:pPr>
                <w:pStyle w:val="Closing"/>
              </w:pPr>
              <w:r>
                <w:rPr>
                  <w:lang w:eastAsia="zh-cn" w:val="zh-cn"/>
                </w:rPr>
                <w:t>[键入结束语]</w:t>
              </w:r>
            </w:p>
          </w:sdtContent>
        </w:sdt>
        <w:sdt>
          <w:sdtPr>
            <w:id w:val="260286289"/>
            <w:placeholder>
              <w:docPart w:val="FD197F85C3F247BC9C1109DFBE60B7C8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Signature"/>
              </w:pPr>
              <w:r>
                <w:rPr>
                  <w:lang w:eastAsia="zh-cn" w:val="zh-cn"/>
                </w:rPr>
                <w:t>[键入发件人姓名]</w:t>
              </w:r>
            </w:p>
          </w:sdtContent>
        </w:sdt>
        <w:p>
          <w:pPr>
            <w:pStyle w:val="Signature"/>
          </w:pPr>
          <w:sdt>
            <w:sdtPr>
              <w:id w:val="212564857"/>
              <w:placeholder>
                <w:docPart w:val="1E12FB84BA9041B5BA3F119F7CA178A0"/>
              </w:placeholder>
              <w:temporary/>
              <w:showingPlcHdr/>
            </w:sdtPr>
            <w:sdtContent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[键入发件人职务]</w:t>
              </w:r>
            </w:sdtContent>
          </w:sdt>
        </w:p>
        <w:sdt>
          <w:sdtPr>
            <w:id w:val="18534714"/>
            <w:placeholder>
              <w:docPart w:val="D13B2A79C7464FA386AAEF2894B47671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Content>
            <w:p>
              <w:pPr>
                <w:pStyle w:val="Signature"/>
              </w:pPr>
              <w:r>
                <w:rPr>
                  <w:lang w:eastAsia="zh-cn" w:val="zh-cn"/>
                </w:rPr>
                <w:t>[键入发件人公司名称]</w:t>
              </w:r>
            </w:p>
          </w:sdtContent>
        </w:sdt>
        <w:p/>
      </w:docPartBody>
    </w:docPart>
    <w:docPart>
      <w:docPartPr>
        <w:name w:val="带有背景的求职信"/>
        <w:style w:val="发件人地址"/>
        <w:category>
          <w:name w:val=" 简历"/>
          <w:gallery w:val="coverPg"/>
        </w:category>
        <w:behaviors>
          <w:behavior w:val="pg"/>
        </w:behaviors>
        <w:guid w:val="{EF7BB9FD-548D-49F2-9E8F-7F1C94C53214}"/>
      </w:docPartPr>
      <w:docPartBody>
        <w:p>
          <w:pPr>
            <w:pStyle w:val="SenderAddress"/>
          </w:pPr>
          <w:r>
            <w:rPr/>
            <mc:AlternateContent>
              <mc:Choice Requires="wps">
                <w:drawing>
                  <wp:anchor distT="0" distB="0" distL="114300" distR="114300" simplePos="0" relativeHeight="252508160" behindDoc="0" locked="0" layoutInCell="1" allowOverlap="1" wp14:editId="702F9B58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54" name="矩形 5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54" o:spid="_x0000_s1026" style="position:absolute;margin-left:0;margin-top:0;width:55.1pt;height:11in;z-index:252508160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" fillcolor="#1f497d [3215]" stroked="f" strokeweight="2pt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509184" behindDoc="0" locked="0" layoutInCell="1" allowOverlap="1" wp14:editId="6D676206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55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.1pt;height:71.3pt;z-index:252509184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" fillcolor="#4f81bd [3204]" stroked="f" strokeweight="2pt"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507136" behindDoc="1" locked="0" layoutInCell="1" allowOverlap="1" wp14:editId="32285F1D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0</wp:posOffset>
                    </wp:positionV>
                    <wp:extent cx="7072630" cy="10058400"/>
                    <wp:effectExtent l="0" t="0" r="0" b="0"/>
                    <wp:wrapNone/>
                    <wp:docPr id="5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6.9pt;height:11in;z-index:-250809344;visibility:visible;mso-wrap-style:square;mso-width-percent:910;mso-height-percent:1000;mso-wrap-distance-left:9pt;mso-wrap-distance-top:0;mso-wrap-distance-right:9pt;mso-wrap-distance-bottom:0;mso-position-horizontal:absolute;mso-position-horizontal-relative:page;mso-position-vertical:absolute;mso-position-vertical-relative:page;mso-width-percent:91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" fillcolor="white [1297]" stroked="f" strokeweight="2pt">
                    <v:fill color2="#333 [641]" rotate="t" focusposition=".5,-52429f" focussize="" colors="0 white;26214f #fefefe;1 #7c7c7c" focus="100%" type="gradientRadial"/>
                    <v:path arrowok="t"/>
                    <w10:wrap anchorx="page" anchory="page"/>
                  </v:rect>
                </w:pict>
              </mc:Fallback>
            </mc:AlternateContent>
          </w:r>
          <w:sdt>
            <w:sdtPr>
              <w:id w:val="-914244646"/>
              <w:placeholder>
                <w:docPart w:val="8E50C7CC9F6241D3A2773EDD0F044D15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[键入发件人姓名]</w:t>
              </w:r>
            </w:sdtContent>
          </w:sdt>
        </w:p>
        <w:sdt>
          <w:sdtPr>
            <w:id w:val="-310554198"/>
            <w:placeholder>
              <w:docPart w:val="F5F3E68C6CFD448885289C9C55BDB5BD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Content>
            <w:p>
              <w:pPr>
                <w:pStyle w:val="SenderAddress"/>
              </w:pPr>
              <w:r>
                <w:rPr>
                  <w:lang w:eastAsia="zh-cn" w:val="zh-cn"/>
                </w:rPr>
                <w:t>[键入发件人公司名称]</w:t>
              </w:r>
            </w:p>
          </w:sdtContent>
        </w:sdt>
        <w:sdt>
          <w:sdtPr>
            <w:id w:val="749076392"/>
            <w:placeholder>
              <w:docPart w:val="E04CD399E5B641F18759BCE8FD51688C"/>
            </w:placeholder>
            <w:temporary/>
            <w:showingPlcHdr/>
          </w:sdtPr>
          <w:sdtContent>
            <w:p>
              <w:pPr>
                <w:pStyle w:val="SenderAddress"/>
              </w:pPr>
              <w:r>
                <w:rPr>
                  <w:lang w:eastAsia="zh-cn" w:val="zh-cn"/>
                </w:rPr>
                <w:t>[键入发件人公司地址]</w:t>
              </w:r>
            </w:p>
          </w:sdtContent>
        </w:sdt>
        <w:sdt>
          <w:sdtPr>
            <w:id w:val="1130129830"/>
            <w:placeholder>
              <w:docPart w:val="32D6D39C804B4C72BB6917D1B5392145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[键入收件人姓名]</w:t>
              </w:r>
            </w:p>
          </w:sdtContent>
        </w:sdt>
        <w:sdt>
          <w:sdtPr>
            <w:id w:val="1392619813"/>
            <w:placeholder>
              <w:docPart w:val="54B1AF2D0C424C3AA6A2CA554D547D36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[键入收件人地址]</w:t>
              </w:r>
            </w:p>
          </w:sdtContent>
        </w:sdt>
        <w:p>
          <w:pPr>
            <w:pStyle w:val="Salutation"/>
          </w:pPr>
          <w:sdt>
            <w:sdtPr>
              <w:id w:val="1005241668"/>
              <w:placeholder>
                <w:docPart w:val="20AB54383F004B02A5F4BD7E3AD9EDC4"/>
              </w:placeholder>
              <w:temporary/>
              <w:showingPlcHdr/>
            </w:sdtPr>
            <w:sdtContent>
              <w:r>
                <w:rPr>
                  <w:rStyle w:val="PlaceholderText"/>
                  <w:color w:val="000000" w:themeColor="text1"/>
                </w:rPr>
                <w:rPr>
                  <w:lang w:eastAsia="zh-cn" w:val="zh-cn"/>
                </w:rPr>
                <w:t>[键入称呼]</w:t>
              </w:r>
            </w:sdtContent>
          </w:sdt>
        </w:p>
        <w:sdt>
          <w:sdtPr>
            <w:id w:val="736593654"/>
            <w:placeholder>
              <w:docPart w:val="67FEECB3F4144C45851CDBEBA77F8A1D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    </w:r>
            </w:p>
            <w:p>
              <w:r>
                <w:rPr>
                  <w:lang w:eastAsia="zh-cn" w:val="zh-cn"/>
                </w:rPr>
    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    </w:r>
            </w:p>
            <w:p>
              <w:r>
                <w:rPr>
                  <w:lang w:eastAsia="zh-cn" w:val="zh-cn"/>
                </w:rPr>
    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    </w:r>
            </w:p>
          </w:sdtContent>
        </w:sdt>
        <w:sdt>
          <w:sdtPr>
            <w:id w:val="-97337715"/>
            <w:placeholder>
              <w:docPart w:val="E5544CA94DB043D0862022E0A9EA0884"/>
            </w:placeholder>
            <w:temporary/>
            <w:showingPlcHdr/>
          </w:sdtPr>
          <w:sdtContent>
            <w:p>
              <w:pPr>
                <w:pStyle w:val="Closing"/>
              </w:pPr>
              <w:r>
                <w:rPr>
                  <w:lang w:eastAsia="zh-cn" w:val="zh-cn"/>
                </w:rPr>
                <w:t>[键入结束语]</w:t>
              </w:r>
            </w:p>
          </w:sdtContent>
        </w:sdt>
        <w:sdt>
          <w:sdtPr>
            <w:id w:val="-2060384308"/>
            <w:placeholder>
              <w:docPart w:val="D5BC8933C1D04A77957E863F709553AA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Signature"/>
              </w:pPr>
              <w:r>
                <w:rPr>
                  <w:lang w:eastAsia="zh-cn" w:val="zh-cn"/>
                </w:rPr>
                <w:t>[键入发件人姓名]</w:t>
              </w:r>
            </w:p>
          </w:sdtContent>
        </w:sdt>
        <w:p>
          <w:pPr>
            <w:pStyle w:val="Signature"/>
          </w:pPr>
          <w:sdt>
            <w:sdtPr>
              <w:id w:val="1639072124"/>
              <w:placeholder>
                <w:docPart w:val="C23F8A77905D4545ABF042A5379E97C7"/>
              </w:placeholder>
              <w:temporary/>
              <w:showingPlcHdr/>
            </w:sdtPr>
            <w:sdtContent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[键入发件人职务]</w:t>
              </w:r>
            </w:sdtContent>
          </w:sdt>
        </w:p>
        <w:sdt>
          <w:sdtPr>
            <w:id w:val="-2085591944"/>
            <w:placeholder>
              <w:docPart w:val="C40D4C284DD54F52A45D347DC5827EF2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Content>
            <w:p>
              <w:pPr>
                <w:pStyle w:val="Signature"/>
              </w:pPr>
              <w:r>
                <w:rPr>
                  <w:lang w:eastAsia="zh-cn" w:val="zh-cn"/>
                </w:rPr>
                <w:t>[键入发件人公司名称]</w:t>
              </w:r>
            </w:p>
          </w:sdtContent>
        </w:sdt>
        <w:p/>
      </w:docPartBody>
    </w:docPart>
    <w:docPart>
      <w:docPartPr>
        <w:name w:val="姓名"/>
        <w:style w:val="正文"/>
        <w:category>
          <w:name w:val=" 简历名称"/>
          <w:gallery w:val="docParts"/>
        </w:category>
        <w:behaviors>
          <w:behavior w:val="content"/>
        </w:behaviors>
        <w:guid w:val="{13BDCD42-1690-4B4E-AD8F-4FA3ED9E9809}"/>
      </w:docPartPr>
      <w:docPartBody>
        <w:p>
          <w:sdt>
            <w:sdtPr>
              <w:id w:val="1404875842"/>
              <w:placeholder>
                <w:docPart w:val="91075AA41C1F474C885DEEC022E93A8A"/>
              </w:placeholder>
              <w:showingPlcHdr/>
              <w:date>
                <w:dateFormat w:val="yyyy-M-d"/>
                <w:lid w:val="zh-cn"/>
                <w:storeMappedDataAs w:val="dateTime"/>
                <w:calendar w:val="gregorian"/>
              </w:date>
            </w:sdtPr>
            <w:sdtContent>
              <w:r>
                <w:rPr>
                  <w:lang w:eastAsia="zh-cn" w:val="zh-cn"/>
                </w:rPr>
                <w:t>[键入日期]</w:t>
              </w:r>
            </w:sdtContent>
          </w:sdt>
          <w:r>
            <w:rPr/>
            <w:rPr>
              <w:lang w:eastAsia="zh-cn" w:val="zh-cn"/>
            </w:rPr>
            <w:t xml:space="preserve"> </w:t>
          </w:r>
        </w:p>
        <w:p>
          <w:pPr>
            <w:pStyle w:val="PersonalName"/>
          </w:pPr>
          <w:sdt>
            <w:sdtPr>
              <w:alias w:val="作者"/>
              <w:tag w:val=""/>
              <w:id w:val="1823003119"/>
              <w:placeholder>
                <w:docPart w:val="27FC7B55F21B4CD0810649504782BE5E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rStyle w:val="PlaceholderText"/>
                </w:rPr>
                <w:rPr>
                  <w:lang w:eastAsia="zh-cn" w:val="zh-cn"/>
                </w:rPr>
                <w:t>[键入您的姓名]</w:t>
              </w:r>
            </w:sdtContent>
          </w:sdt>
        </w:p>
        <w:sdt>
          <w:sdtPr>
            <w:alias w:val="电话"/>
            <w:tag w:val=""/>
            <w:id w:val="1357783703"/>
            <w:placeholder>
              <w:docPart w:val="3D14D868FE114794AB0534F3B52BB5EB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p>
              <w:pPr>
                <w:pStyle w:val="Phone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[键入您的电话号码]</w:t>
              </w:r>
            </w:p>
          </w:sdtContent>
        </w:sdt>
        <w:p>
          <w:pPr>
            <w:pStyle w:val="PersonalName"/>
          </w:pPr>
        </w:p>
        <w:sdt>
          <w:sdtPr>
            <w:alias w:val="电子邮件地址"/>
            <w:tag w:val=""/>
            <w:id w:val="527535243"/>
            <w:placeholder>
              <w:docPart w:val="AB23EC8968614510827193F14799BDDD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[键入您的电子邮件]</w:t>
              </w:r>
            </w:p>
          </w:sdtContent>
        </w:sdt>
        <w:sdt>
          <w:sdtPr>
            <w:alias w:val="地址"/>
            <w:tag w:val=""/>
            <w:id w:val="539556739"/>
            <w:placeholder>
              <w:docPart w:val="BD03F96CC5F74CF7904A833BA35748AD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[键入您的地址]</w:t>
              </w:r>
            </w:p>
          </w:sdtContent>
        </w:sdt>
        <w:sdt>
          <w:sdtPr>
            <w:rPr>
              <w:rStyle w:val="PlaceholderText"/>
              <w:color w:val="000000"/>
            </w:rPr>
            <w:id w:val="1753779621"/>
            <w:placeholder>
              <w:docPart w:val="D1BF17A3EF734E07BA299D0EB62CACC5"/>
            </w:placeholder>
            <w:showingPlcHdr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[键入您的网站]</w:t>
              </w:r>
            </w:p>
          </w:sdtContent>
        </w:sdt>
        <w:p/>
      </w:docPartBody>
    </w:docPart>
    <w:docPart>
      <w:docPartPr>
        <w:name w:val="包含图片的名称"/>
        <w:style w:val="正文"/>
        <w:category>
          <w:name w:val=" 简历名称"/>
          <w:gallery w:val="docParts"/>
        </w:category>
        <w:behaviors>
          <w:behavior w:val="content"/>
        </w:behaviors>
        <w:guid w:val="{3729D283-C3D5-44E1-AFFD-BE1A130A3E34}"/>
      </w:docPartPr>
      <w:docPartBody>
        <w:sdt>
          <w:sdtPr>
            <w:id w:val="1490682822"/>
            <w:placeholder>
              <w:docPart w:val="991FF546CD26408DBC6DA66442370436"/>
            </w:placeholder>
            <w:showingPlcHdr/>
            <w:date>
              <w:dateFormat w:val="yyyy-M-d"/>
              <w:lid w:val="zh-cn"/>
              <w:storeMappedDataAs w:val="dateTime"/>
              <w:calendar w:val="gregorian"/>
            </w:date>
          </w:sdtPr>
          <w:sdtContent>
            <w:p>
              <w:r>
                <w:rPr>
                  <w:lang w:eastAsia="zh-cn" w:val="zh-cn"/>
                </w:rPr>
                <w:t>[选择日期]</w:t>
              </w:r>
            </w:p>
          </w:sdtContent>
        </w:sdt>
        <w:p>
          <w:r>
            <w:rPr/>
            <w:rPr>
              <w:lang w:eastAsia="zh-cn" w:val="zh-cn"/>
            </w:rPr>
            <w:t xml:space="preserve"> </w:t>
          </w:r>
          <w:r>
            <w:rPr/>
            <w:drawing>
              <wp:inline distT="0" distB="0" distL="0" distR="0" wp14:editId="175886E8">
                <wp:extent cx="676275" cy="996315"/>
                <wp:effectExtent l="0" t="0" r="0" b="0"/>
                <wp:docPr id="56" name="图片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oala.jp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9963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  <w:p>
          <w:pPr>
            <w:pStyle w:val="PersonalName"/>
          </w:pPr>
          <w:sdt>
            <w:sdtPr>
              <w:alias w:val="作者"/>
              <w:tag w:val=""/>
              <w:id w:val="1608781006"/>
              <w:placeholder>
                <w:docPart w:val="AAF36AD954ED444FB412C25438A9EA40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rStyle w:val="PlaceholderText"/>
                </w:rPr>
                <w:rPr>
                  <w:lang w:eastAsia="zh-cn" w:val="zh-cn"/>
                </w:rPr>
                <w:t>[键入您的姓名]</w:t>
              </w:r>
            </w:sdtContent>
          </w:sdt>
        </w:p>
        <w:sdt>
          <w:sdtPr>
            <w:alias w:val="电话"/>
            <w:tag w:val=""/>
            <w:id w:val="-1998721136"/>
            <w:placeholder>
              <w:docPart w:val="6A30673E12734519B27131ED2A75570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p>
              <w:pPr>
                <w:pStyle w:val="Phone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[键入您的电话号码]</w:t>
              </w:r>
            </w:p>
          </w:sdtContent>
        </w:sdt>
        <w:p>
          <w:pPr>
            <w:pStyle w:val="PersonalName"/>
          </w:pPr>
        </w:p>
        <w:sdt>
          <w:sdtPr>
            <w:alias w:val="电子邮件地址"/>
            <w:tag w:val=""/>
            <w:id w:val="-719599729"/>
            <w:placeholder>
              <w:docPart w:val="38BCBCDAD407424CBC166837CC7DA258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[键入您的电子邮件]</w:t>
              </w:r>
            </w:p>
          </w:sdtContent>
        </w:sdt>
        <w:sdt>
          <w:sdtPr>
            <w:alias w:val="地址"/>
            <w:tag w:val=""/>
            <w:id w:val="237988805"/>
            <w:placeholder>
              <w:docPart w:val="99C11EC7524E441BA6CC628CBF0999BB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p>
              <w:pPr>
                <w:pStyle w:val="SenderAddress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[键入您的地址]</w:t>
              </w:r>
            </w:p>
          </w:sdtContent>
        </w:sdt>
        <w:p>
          <w:sdt>
            <w:sdtPr>
              <w:id w:val="-820661753"/>
              <w:placeholder>
                <w:docPart w:val="84E6B145358F483390A3A4495DD84B6E"/>
              </w:placeholder>
              <w:temporary/>
              <w:showingPlcHdr/>
              <w:text/>
            </w:sdtPr>
            <w:sdtContent>
              <w:r>
                <w:rPr>
                  <w:lang w:eastAsia="zh-cn" w:val="zh-cn"/>
                </w:rPr>
                <w:t>[键入您的网站]</w:t>
              </w:r>
            </w:sdtContent>
          </w:sdt>
        </w:p>
        <w:p/>
      </w:docPartBody>
    </w:docPart>
    <w:docPart>
      <w:docPartPr>
        <w:name w:val="个人履历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0C14F82D-DE0B-4D80-8383-9E02CDDD9BAC}"/>
      </w:docPartPr>
      <w:docPartBody>
        <w:p>
          <w:pPr>
            <w:pStyle w:val="SectionHeading"/>
          </w:pPr>
          <w:r>
            <w:rPr>
              <w:lang w:eastAsia="zh-cn" w:val="zh-cn"/>
            </w:rPr>
            <w:t>个人履历</w:t>
          </w:r>
        </w:p>
        <w:sdt>
          <w:sdtPr>
            <w:id w:val="-1144741570"/>
            <w:placeholder>
              <w:docPart w:val="2D3062D2F2F4444298CC52061CF6813F"/>
            </w:placeholder>
            <w:temporary/>
            <w:showingPlcHdr/>
          </w:sdtPr>
          <w:sdtContent>
            <w:p>
              <w:pPr>
                <w:pStyle w:val="SubsectionText"/>
              </w:pPr>
              <w:r>
                <w:rPr>
                  <w:lang w:eastAsia="zh-cn" w:val="zh-cn"/>
                </w:rPr>
                <w:t>[键入个人描述]</w:t>
              </w:r>
            </w:p>
          </w:sdtContent>
        </w:sdt>
        <w:sdt>
          <w:sdtPr>
            <w:id w:val="-137417480"/>
            <w:placeholder>
              <w:docPart w:val="B39F3D256EDD4C93B085815EEAF9B0A3"/>
            </w:placeholder>
            <w:temporary/>
            <w:showingPlcHdr/>
          </w:sdtPr>
          <w:sdtContent>
            <w:p>
              <w:pPr>
                <w:pStyle w:val="ListParagraph"/>
                <w:numPr>
                  <w:ilvl w:val="0"/>
                  <w:numId w:val="2"/>
                </w:numPr>
                <w:spacing w:after="0"/>
                <w:ind w:left="288" w:hanging="288"/>
              </w:pPr>
              <w:r>
                <w:rPr>
                  <w:lang w:eastAsia="zh-cn" w:val="zh-cn"/>
                </w:rPr>
                <w:t>[列举您的业余爱好]</w:t>
              </w:r>
            </w:p>
          </w:sdtContent>
        </w:sdt>
        <w:p/>
      </w:docPartBody>
    </w:docPart>
    <w:docPart>
      <w:docPartPr>
        <w:name w:val="参考资料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00DED61A-8C29-44C2-9EC0-C36FA54BDDF7}"/>
      </w:docPartPr>
      <w:docPartBody>
        <w:p>
          <w:pPr>
            <w:pStyle w:val="SectionHeading"/>
          </w:pPr>
          <w:r>
            <w:rPr>
              <w:lang w:eastAsia="zh-cn" w:val="zh-cn"/>
            </w:rPr>
            <w:t>证明人</w:t>
          </w:r>
        </w:p>
        <w:sdt>
          <w:sdtPr>
            <w:id w:val="1021907778"/>
            <w:placeholder>
              <w:docPart w:val="4FA694FBC137449090A7B106481E487A"/>
            </w:placeholder>
            <w:temporary/>
            <w:showingPlcHdr/>
          </w:sdtPr>
          <w:sdtContent>
            <w:p>
              <w:pPr>
                <w:pStyle w:val="SubsectionText"/>
              </w:pPr>
              <w:r>
                <w:rPr>
                  <w:rStyle w:val="PlaceholderText"/>
                </w:rPr>
                <w:rPr>
                  <w:lang w:eastAsia="zh-cn" w:val="zh-cn"/>
                </w:rPr>
                <w:t>[键入证明人]</w:t>
              </w:r>
            </w:p>
          </w:sdtContent>
        </w:sdt>
        <w:p/>
      </w:docPartBody>
    </w:docPart>
    <w:docPart>
      <w:docPartPr>
        <w:name w:val="技能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1B7D62AC-5D30-4E4A-9E5E-0E29F48156EC}"/>
      </w:docPartPr>
      <w:docPartBody>
        <w:p>
          <w:pPr>
            <w:pStyle w:val="SectionHeading"/>
          </w:pPr>
          <w:r>
            <w:rPr>
              <w:lang w:eastAsia="zh-cn" w:val="zh-cn"/>
            </w:rPr>
            <w:t>技能</w:t>
          </w:r>
        </w:p>
        <w:sdt>
          <w:sdtPr>
            <w:id w:val="-822965033"/>
            <w:placeholder>
              <w:docPart w:val="3B9B9A43C60647E2BC682D79AF682B3E"/>
            </w:placeholder>
            <w:temporary/>
            <w:showingPlcHdr/>
          </w:sdtPr>
          <w:sdtContent>
            <w:p>
              <w:pPr>
                <w:pStyle w:val="ListParagraph"/>
                <w:numPr>
                  <w:ilvl w:val="0"/>
                  <w:numId w:val="2"/>
                </w:numPr>
                <w:spacing w:after="0"/>
                <w:ind w:left="288" w:hanging="288"/>
              </w:pPr>
              <w:r>
                <w:rPr>
                  <w:lang w:eastAsia="zh-cn" w:val="zh-cn"/>
                </w:rPr>
                <w:t>[列举技能]</w:t>
              </w:r>
            </w:p>
          </w:sdtContent>
        </w:sdt>
        <w:p/>
      </w:docPartBody>
    </w:docPart>
    <w:docPart>
      <w:docPartPr>
        <w:name w:val="相邻背景(偶数页)"/>
        <w:style w:val="页眉/页脚"/>
        <w:category>
          <w:name w:val=" 简历"/>
          <w:gallery w:val="ftrs"/>
        </w:category>
        <w:behaviors>
          <w:behavior w:val="content"/>
        </w:behaviors>
        <w:description w:val="带有页面背景的页脚"/>
        <w:guid w:val="{69A8433E-A748-45BC-91DE-AF6EA1A1C91E}"/>
      </w:docPartPr>
      <w:docPartBody>
        <w:p>
          <w:pPr>
            <w:pStyle w:val="AdjacencyBackgroundEven1"/>
          </w:pPr>
          <w:r>
            <w:rPr/>
            <mc:AlternateContent>
              <mc:Choice Requires="wps">
                <w:drawing>
                  <wp:anchor distT="0" distB="0" distL="114300" distR="114300" simplePos="0" relativeHeight="252468224" behindDoc="1" locked="0" layoutInCell="1" allowOverlap="1" wp14:editId="63E83EB6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9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27" style="position:absolute;margin-left:0;margin-top:0;width:55.1pt;height:11in;z-index:-250848256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69248" behindDoc="1" locked="0" layoutInCell="1" allowOverlap="1" wp14:editId="157A842E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0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Rectangle 5" o:spid="_x0000_s1028" style="position:absolute;margin-left:0;margin-top:0;width:55.1pt;height:71.3pt;z-index:-250847232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70272" behindDoc="0" locked="0" layoutInCell="1" allowOverlap="1" wp14:editId="5BA4EF73">
                    <wp:simplePos x="0" y="0"/>
                    <mc:AlternateContent>
                      <mc:Choice Requires="wp14">
                        <wp:positionH relativeFrom="page">
                          <wp14:pctPosHOffset>2500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4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185" coordsize="21600,21600" o:spt="185" adj="3600" path="m@0,nfqx0@0l0@2qy@0,21600em@1,nfqx21600@0l21600@2qy@1,21600em@0,nsqx0@0l0@2qy@0,21600l@1,21600qx21600@2l21600@0qy@1,xe" filled="f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o:extrusionok="f" gradientshapeok="t" limo="10800,10800" o:connecttype="custom" o:connectlocs="@8,0;0,@9;@8,@7;@6,@9" textboxrect="@3,@3,@4,@5"/>
                    <v:handles>
                      <v:h position="#0,topLeft" switch="" xrange="0,10800"/>
                    </v:handles>
                  </v:shapetype>
                  <v:shape id="Double Bracket 7" o:spid="_x0000_s1029" type="#_x0000_t185" style="position:absolute;margin-left:0;margin-top:0;width:36pt;height:28.8pt;z-index:252470272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背景(奇数页)"/>
        <w:style w:val="页眉/页脚"/>
        <w:category>
          <w:name w:val=" 简历"/>
          <w:gallery w:val="ftrs"/>
        </w:category>
        <w:behaviors>
          <w:behavior w:val="content"/>
        </w:behaviors>
        <w:guid w:val="{3CE0F1F9-77E8-415D-8732-1EA81DF52268}"/>
      </w:docPartPr>
      <w:docPartBody>
        <w:p>
          <w:pPr>
            <w:pStyle w:val="AdjacencyBackgroundOdd2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2475392" behindDoc="1" locked="0" layoutInCell="1" allowOverlap="1" wp14:editId="256E8A0B">
                    <wp:simplePos x="0" y="0"/>
                    <wp:positionH relativeFrom="page">
                      <wp:align>left</wp:align>
                    </wp:positionH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11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6.9pt;height:11in;z-index:-250841088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center;mso-position-vertical-relative:page;mso-width-percent:91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" fillcolor="white [1297]" stroked="f" strokeweight="2pt">
                    <v:fill color2="#333 [641]" rotate="t" focusposition=".5,-52429f" focussize="" colors="0 white;26214f #fefefe;1 #7c7c7c" focus="100%" type="gradientRadial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72320" behindDoc="1" locked="0" layoutInCell="1" allowOverlap="1" wp14:editId="2AA8D2C8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13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0" style="position:absolute;margin-left:0;margin-top:0;width:55.1pt;height:11in;z-index:-250844160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73344" behindDoc="1" locked="0" layoutInCell="1" allowOverlap="1" wp14:editId="09653509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15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31" style="position:absolute;margin-left:0;margin-top:0;width:55.1pt;height:71.3pt;z-index:-250843136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74368" behindDoc="0" locked="0" layoutInCell="1" allowOverlap="1" wp14:editId="2BC36926">
                    <wp:simplePos x="0" y="0"/>
                    <mc:AlternateContent>
                      <mc:Choice Requires="wp14">
                        <wp:positionH relativeFrom="page">
                          <wp14:pctPosHOffset>91700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17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2" type="#_x0000_t185" style="position:absolute;margin-left:0;margin-top:0;width:36pt;height:28.8pt;z-index:252474368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(偶数页)"/>
        <w:style w:val="页眉/页脚"/>
        <w:category>
          <w:name w:val=" 简历"/>
          <w:gallery w:val="ftrs"/>
        </w:category>
        <w:behaviors>
          <w:behavior w:val="content"/>
        </w:behaviors>
        <w:description w:val="带有页面背景的页脚"/>
        <w:guid w:val="{F2B2522C-BB7C-4102-9C86-80D083E4707C}"/>
      </w:docPartPr>
      <w:docPartBody>
        <w:p>
          <w:pPr>
            <w:pStyle w:val="AdjacencyEven2"/>
          </w:pPr>
          <w:r>
            <w:rPr/>
            <mc:AlternateContent>
              <mc:Choice Requires="wps">
                <w:drawing>
                  <wp:anchor distT="0" distB="0" distL="114300" distR="114300" simplePos="0" relativeHeight="252477440" behindDoc="1" locked="0" layoutInCell="1" allowOverlap="1" wp14:editId="2C481AB2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21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3" style="position:absolute;margin-left:0;margin-top:0;width:55.1pt;height:11in;z-index:-250839040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78464" behindDoc="1" locked="0" layoutInCell="1" allowOverlap="1" wp14:editId="53048389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3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34" style="position:absolute;margin-left:0;margin-top:0;width:55.1pt;height:71.3pt;z-index:-250838016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79488" behindDoc="0" locked="0" layoutInCell="1" allowOverlap="1" wp14:editId="7763F46A">
                    <wp:simplePos x="0" y="0"/>
                    <mc:AlternateContent>
                      <mc:Choice Requires="wp14">
                        <wp:positionH relativeFrom="page">
                          <wp14:pctPosHOffset>2500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25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5" type="#_x0000_t185" style="position:absolute;margin-left:0;margin-top:0;width:36pt;height:28.8pt;z-index:252479488;visibility:visible;mso-wrap-style:square;mso-width-percent:0;mso-height-percent:0;mso-left-percent:25;mso-top-percent:835;mso-wrap-distance-left:9pt;mso-wrap-distance-top:0;mso-wrap-distance-right:9pt;mso-wrap-distance-bottom:0;mso-position-horizontal-relative:page;mso-position-vertical-relative:page;mso-width-percent:0;mso-height-percent:0;mso-left-percent:25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(奇数页)"/>
        <w:style w:val="页眉/页脚"/>
        <w:category>
          <w:name w:val=" 简历"/>
          <w:gallery w:val="ftrs"/>
        </w:category>
        <w:behaviors>
          <w:behavior w:val="content"/>
        </w:behaviors>
        <w:guid w:val="{C93F09B6-60D5-4720-B0ED-06AE8E587030}"/>
      </w:docPartPr>
      <w:docPartBody>
        <w:p>
          <w:pPr>
            <w:pStyle w:val="AdjacencyOdd1"/>
          </w:pPr>
          <w:r>
            <w:rPr/>
            <mc:AlternateContent>
              <mc:Choice Requires="wps">
                <w:drawing>
                  <wp:anchor distT="0" distB="0" distL="114300" distR="114300" simplePos="0" relativeHeight="252481536" behindDoc="1" locked="0" layoutInCell="1" allowOverlap="1" wp14:editId="53938D26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27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6" style="position:absolute;margin-left:0;margin-top:0;width:55.1pt;height:11in;z-index:-25083494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82560" behindDoc="1" locked="0" layoutInCell="1" allowOverlap="1" wp14:editId="32B17849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9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37" style="position:absolute;margin-left:0;margin-top:0;width:55.1pt;height:71.3pt;z-index:-250833920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Akxwv0EQIA&#10;AIMEAAAOAAAAAAAAAAAAAAAAAC4CAABkcnMvZTJvRG9jLnhtbFBLAQItABQABgAIAAAAIQCHA4n5&#10;2gAAAAUBAAAPAAAAAAAAAAAAAAAAAGsEAABkcnMvZG93bnJldi54bWxQSwUGAAAAAAQABADzAAAA&#10;cgUAAAAA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83584" behindDoc="0" locked="0" layoutInCell="1" allowOverlap="1" wp14:editId="210BEF50">
                    <wp:simplePos x="0" y="0"/>
                    <mc:AlternateContent>
                      <mc:Choice Requires="wp14">
                        <wp:positionH relativeFrom="page">
                          <wp14:pctPosHOffset>91700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57200" cy="365760"/>
                    <wp:effectExtent l="0" t="0" r="0" b="0"/>
                    <wp:wrapNone/>
                    <wp:docPr id="30" name="双括号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57200" cy="365760"/>
                            </a:xfrm>
                            <a:prstGeom prst="bracketPai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8" type="#_x0000_t185" style="position:absolute;margin-left:0;margin-top:0;width:36pt;height:28.8pt;z-index:252483584;visibility:visible;mso-wrap-style:square;mso-width-percent:0;mso-height-percent:0;mso-left-percent:917;mso-top-percent:835;mso-wrap-distance-left:9pt;mso-wrap-distance-top:0;mso-wrap-distance-right:9pt;mso-wrap-distance-bottom:0;mso-position-horizontal-relative:page;mso-position-vertical-relative:page;mso-width-percent:0;mso-height-percent:0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" strokecolor="white [3212]">
                    <v:path arrowok="t"/>
                    <v:textbox inset="0,,0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相邻背景(偶数页)"/>
        <w:style w:val="页眉/页脚"/>
        <w:category>
          <w:name w:val=" 简历"/>
          <w:gallery w:val="hdrs"/>
        </w:category>
        <w:behaviors>
          <w:behavior w:val="content"/>
        </w:behaviors>
        <w:description w:val="带有页面背景的页眉"/>
        <w:guid w:val="{DF1A860E-7599-4165-8283-AB67BD6B0190}"/>
      </w:docPartPr>
      <w:docPartBody>
        <w:p>
          <w:pPr>
            <w:pStyle w:val="AdjacencyBackgroundEven10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2487680" behindDoc="1" locked="0" layoutInCell="1" allowOverlap="1" wp14:editId="736CC19F">
                    <wp:simplePos x="0" y="0"/>
                    <mc:AlternateContent>
                      <mc:Choice Requires="wp14">
                        <wp:positionH relativeFrom="page">
                          <wp14:pctPosHOffset>9000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7072630" cy="10058400"/>
                    <wp:effectExtent l="0" t="0" r="0" b="0"/>
                    <wp:wrapNone/>
                    <wp:docPr id="31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6.9pt;height:11in;z-index:-250828800;visibility:visible;mso-wrap-style:square;mso-width-percent:910;mso-height-percent:1000;mso-left-percent:90;mso-wrap-distance-left:9pt;mso-wrap-distance-top:0;mso-wrap-distance-right:9pt;mso-wrap-distance-bottom:0;mso-position-horizontal-relative:page;mso-position-vertical:center;mso-position-vertical-relative:page;mso-width-percent:910;mso-height-percent:1000;mso-left-percent:9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" fillcolor="white [1297]" stroked="f" strokeweight="2pt">
                    <v:fill color2="#333 [641]" rotate="t" focusposition=".5,-52429f" focussize="" colors="0 white;26214f #fefefe;1 #7c7c7c" focus="100%" type="gradientRadial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88704" behindDoc="0" locked="0" layoutInCell="1" allowOverlap="1" wp14:editId="59EB9307">
                    <wp:simplePos x="0" y="0"/>
                    <mc:AlternateContent>
                      <mc:Choice Requires="wp14">
                        <wp:positionH relativeFrom="page">
                          <wp14:pctPosHOffset>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22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简历: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作者"/>
                                    <w:tag w:val=""/>
                                    <w:id w:val="1363006904"/>
                                    <w:placeholder>
                                      <w:docPart w:val="78C468BE9D774AC88AF052F49A68E1D2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3" o:spid="_x0000_s1039" type="#_x0000_t202" style="position:absolute;margin-left:0;margin-top:0;width:32.25pt;height:356.4pt;z-index:252488704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" filled="f" stroked="f" strokeweight=".5pt">
                    <v:path arrowok="t"/>
                    <v:textbox style="layout-flow:vertical;mso-layout-flow-alt:bottom-to-top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 xml:space="preserve">简历: </w:t>
                          </w: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作者"/>
                              <w:tag w:val=""/>
                              <w:id w:val="1363006904"/>
                              <w:placeholder>
                                <w:docPart w:val="78C468BE9D774AC88AF052F49A68E1D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[键入作者姓名]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86656" behindDoc="1" locked="0" layoutInCell="1" allowOverlap="1" wp14:editId="11ED324F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33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40" style="position:absolute;margin-left:0;margin-top:0;width:55.1pt;height:71.3pt;z-index:-250829824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85632" behindDoc="1" locked="0" layoutInCell="1" allowOverlap="1" wp14:editId="180463FC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35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41" style="position:absolute;margin-left:0;margin-top:0;width:55.1pt;height:11in;z-index:-250830848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背景(奇数页)"/>
        <w:style w:val="页眉/页脚"/>
        <w:category>
          <w:name w:val=" 简历"/>
          <w:gallery w:val="hdrs"/>
        </w:category>
        <w:behaviors>
          <w:behavior w:val="content"/>
        </w:behaviors>
        <w:description w:val="带有页面背景的页眉"/>
        <w:guid w:val="{1073D2F0-16B9-4366-ACD7-1A582F84D7A8}"/>
      </w:docPartPr>
      <w:docPartBody>
        <w:p>
          <w:pPr>
            <w:pStyle w:val="AdjacencyBackgroundOdd3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2493824" behindDoc="1" locked="0" layoutInCell="1" allowOverlap="1" wp14:editId="75A03F89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7072630" cy="10058400"/>
                    <wp:effectExtent l="0" t="0" r="0" b="0"/>
                    <wp:wrapNone/>
                    <wp:docPr id="37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07263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91000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556.9pt;height:11in;z-index:-250822656;visibility:visible;mso-wrap-style:square;mso-width-percent:910;mso-height-percent:1000;mso-wrap-distance-left:9pt;mso-wrap-distance-top:0;mso-wrap-distance-right:9pt;mso-wrap-distance-bottom:0;mso-position-horizontal:left;mso-position-horizontal-relative:page;mso-position-vertical:top;mso-position-vertical-relative:page;mso-width-percent:91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" fillcolor="white [1297]" stroked="f" strokeweight="2pt">
                    <v:fill color2="#333 [641]" rotate="t" focusposition=".5,-52429f" focussize="" colors="0 white;26214f #fefefe;1 #7c7c7c" focus="100%" type="gradientRadial"/>
                    <v:path arrowok="t"/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92800" behindDoc="0" locked="0" layoutInCell="1" allowOverlap="1" wp14:editId="08A7E238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39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简历: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作者"/>
                                    <w:tag w:val=""/>
                                    <w:id w:val="14745598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 id="_x0000_s1042" type="#_x0000_t202" style="position:absolute;margin-left:0;margin-top:0;width:32.25pt;height:356.4pt;z-index:252492800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" filled="f" stroked="f" strokeweight=".5pt">
                    <v:path arrowok="t"/>
                    <v:textbox style="layout-flow:vertical;mso-layout-flow-alt:bottom-to-top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 xml:space="preserve">简历: </w:t>
                          </w: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作者"/>
                              <w:tag w:val=""/>
                              <w:id w:val="14745598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[键入作者姓名]</w:t>
                              </w:r>
                            </w:sdtContent>
                          </w:sdt>
                        </w:p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91776" behindDoc="1" locked="0" layoutInCell="1" allowOverlap="1" wp14:editId="1AA4C54C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41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43" style="position:absolute;margin-left:0;margin-top:0;width:55.1pt;height:71.3pt;z-index:-250824704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90752" behindDoc="1" locked="0" layoutInCell="1" allowOverlap="1" wp14:editId="11C808A4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43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44" style="position:absolute;margin-left:0;margin-top:0;width:55.1pt;height:11in;z-index:-250825728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(偶数页)"/>
        <w:style w:val="页眉/页脚"/>
        <w:category>
          <w:name w:val=" 简历"/>
          <w:gallery w:val="hdrs"/>
        </w:category>
        <w:behaviors>
          <w:behavior w:val="content"/>
        </w:behaviors>
        <w:guid w:val="{308015B8-67DF-4EC2-9FD3-D1F54B2786DE}"/>
      </w:docPartPr>
      <w:docPartBody>
        <w:p>
          <w:pPr>
            <w:pStyle w:val="AdjacencyEven3"/>
          </w:pPr>
          <w:r>
            <w:rPr/>
            <mc:AlternateContent>
              <mc:Choice Requires="wps">
                <w:drawing>
                  <wp:anchor distT="0" distB="0" distL="114300" distR="114300" simplePos="0" relativeHeight="252497920" behindDoc="0" locked="0" layoutInCell="1" allowOverlap="1" wp14:editId="56110155">
                    <wp:simplePos x="0" y="0"/>
                    <mc:AlternateContent>
                      <mc:Choice Requires="wp14">
                        <wp:positionH relativeFrom="page">
                          <wp14:pctPosHOffset>3500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45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简历: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作者"/>
                                    <w:tag w:val=""/>
                                    <w:id w:val="-66664170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 id="_x0000_s1045" type="#_x0000_t202" style="position:absolute;margin-left:0;margin-top:0;width:32.25pt;height:356.4pt;z-index:252497920;visibility:visible;mso-wrap-style:square;mso-width-percent:50;mso-height-percent:450;mso-left-percent:35;mso-wrap-distance-left:9pt;mso-wrap-distance-top:0;mso-wrap-distance-right:9pt;mso-wrap-distance-bottom:0;mso-position-horizontal-relative:page;mso-position-vertical:center;mso-position-vertical-relative:page;mso-width-percent:50;mso-height-percent:450;mso-left-percent:35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" filled="f" stroked="f" strokeweight=".5pt">
                    <v:path arrowok="t"/>
                    <v:textbox style="layout-flow:vertical;mso-layout-flow-alt:bottom-to-top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 xml:space="preserve">简历: </w:t>
                          </w: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作者"/>
                              <w:tag w:val=""/>
                              <w:id w:val="-666641708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[键入作者姓名]</w:t>
                              </w:r>
                            </w:sdtContent>
                          </w:sdt>
                        </w:p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96896" behindDoc="1" locked="0" layoutInCell="1" allowOverlap="1" wp14:editId="30B63C7F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47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46" style="position:absolute;margin-left:0;margin-top:0;width:55.1pt;height:71.3pt;z-index:-250819584;visibility:visible;mso-wrap-style:square;mso-width-percent:90;mso-height-percent:90;mso-left-percent:0;mso-top-percent:810;mso-wrap-distance-left:9pt;mso-wrap-distance-top:0;mso-wrap-distance-right:9pt;mso-wrap-distance-bottom:0;mso-position-horizontal-relative:page;mso-position-vertical-relative:page;mso-width-percent:90;mso-height-percent:90;mso-left-percent: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95872" behindDoc="1" locked="0" layoutInCell="1" allowOverlap="1" wp14:editId="3E7CE245">
                    <wp:simplePos x="0" y="0"/>
                    <mc:AlternateContent>
                      <mc:Choice Requires="wp14">
                        <wp:positionH relativeFrom="page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48" name="边距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47" style="position:absolute;margin-left:0;margin-top:0;width:55.1pt;height:11in;z-index:-250820608;visibility:visible;mso-wrap-style:square;mso-width-percent:90;mso-height-percent:1000;mso-left-percent:0;mso-wrap-distance-left:9pt;mso-wrap-distance-top:0;mso-wrap-distance-right:9pt;mso-wrap-distance-bottom:0;mso-position-horizontal-relative:page;mso-position-vertical:center;mso-position-vertical-relative:page;mso-width-percent:90;mso-height-percent:1000;mso-lef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相邻(奇数页)"/>
        <w:style w:val="正文"/>
        <w:category>
          <w:name w:val=" 简历"/>
          <w:gallery w:val="hdrs"/>
        </w:category>
        <w:behaviors>
          <w:behavior w:val="content"/>
        </w:behaviors>
        <w:guid w:val="{AF22EE19-A370-4676-BEAF-FEB61597A453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417024" behindDoc="0" locked="0" layoutInCell="1" allowOverlap="1" wp14:editId="6B91F24F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09575" cy="4526280"/>
                    <wp:effectExtent l="0" t="0" r="0" b="0"/>
                    <wp:wrapNone/>
                    <wp:docPr id="1" name="文本框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409575" cy="452628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简历: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作者"/>
                                    <w:tag w:val=""/>
                                    <w:id w:val="50525484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>
                                <w:pPr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page">
                      <wp14:pctHeight>45000</wp14:pctHeight>
                    </wp14:sizeRelV>
                  </wp:anchor>
                </w:drawing>
              </mc:Choice>
              <mc:Fallback>
                <w:pict>
                  <v:shape id="_x0000_s1048" type="#_x0000_t202" style="position:absolute;margin-left:0;margin-top:0;width:32.25pt;height:356.4pt;z-index:252417024;visibility:visible;mso-wrap-style:square;mso-width-percent:50;mso-height-percent:450;mso-left-percent:910;mso-wrap-distance-left:9pt;mso-wrap-distance-top:0;mso-wrap-distance-right:9pt;mso-wrap-distance-bottom:0;mso-position-horizontal-relative:page;mso-position-vertical:center;mso-position-vertical-relative:page;mso-width-percent:50;mso-height-percent:450;mso-left-percent:91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" filled="f" stroked="f" strokeweight=".5pt">
                    <v:path arrowok="t"/>
                    <v:textbox style="layout-flow:vertical;mso-layout-flow-alt:bottom-to-top">
                      <w:txbxContent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 xml:space="preserve">简历: </w:t>
                          </w: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作者"/>
                              <w:tag w:val=""/>
                              <w:id w:val="505254848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[键入作者姓名]</w:t>
                              </w:r>
                            </w:sdtContent>
                          </w:sdt>
                        </w:p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  <w:p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16000" behindDoc="1" locked="0" layoutInCell="1" allowOverlap="1" wp14:editId="5909ACAB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81000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99770" cy="905510"/>
                    <wp:effectExtent l="0" t="0" r="0" b="0"/>
                    <wp:wrapNone/>
                    <wp:docPr id="2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90551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9000</wp14:pctHeight>
                    </wp14:sizeRelV>
                  </wp:anchor>
                </w:drawing>
              </mc:Choice>
              <mc:Fallback>
                <w:pict>
                  <v:rect id="_x0000_s1049" style="position:absolute;margin-left:0;margin-top:0;width:55.1pt;height:71.3pt;z-index:-250900480;visibility:visible;mso-wrap-style:square;mso-width-percent:90;mso-height-percent:90;mso-left-percent:910;mso-top-percent:810;mso-wrap-distance-left:9pt;mso-wrap-distance-top:0;mso-wrap-distance-right:9pt;mso-wrap-distance-bottom:0;mso-position-horizontal-relative:page;mso-position-vertical-relative:page;mso-width-percent:90;mso-height-percent:90;mso-left-percent:910;mso-top-percent:8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" fillcolor="#4f81bd [3204]" stroked="f" strokeweight="2pt">
                    <v:path arrowok="t"/>
                    <v:textbox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414976" behindDoc="1" locked="0" layoutInCell="1" allowOverlap="1" wp14:editId="63321295">
                    <wp:simplePos x="0" y="0"/>
                    <mc:AlternateContent>
                      <mc:Choice Requires="wp14">
                        <wp:positionH relativeFrom="page">
                          <wp14:pctPosHOffset>91000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699770" cy="10058400"/>
                    <wp:effectExtent l="0" t="0" r="0" b="0"/>
                    <wp:wrapNone/>
                    <wp:docPr id="3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99770" cy="10058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wrap="square" rtlCol="0" anchor="ctr"/>
                        </wps:wsp>
                      </a:graphicData>
                    </a:graphic>
                    <wp14:sizeRelH relativeFrom="page">
                      <wp14:pctWidth>9000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50" style="position:absolute;margin-left:0;margin-top:0;width:55.1pt;height:11in;z-index:-250901504;visibility:visible;mso-wrap-style:square;mso-width-percent:90;mso-height-percent:1000;mso-left-percent:910;mso-wrap-distance-left:9pt;mso-wrap-distance-top:0;mso-wrap-distance-right:9pt;mso-wrap-distance-bottom:0;mso-position-horizontal-relative:page;mso-position-vertical:center;mso-position-vertical-relative:page;mso-width-percent:90;mso-height-percent:100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" fillcolor="#1f497d [3215]" stroked="f" strokeweight="2pt">
                    <v:path arrowok="t"/>
                    <v:textbox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C43C1FEC383B45D4BF997D4E58608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F4461-6589-413E-8437-1F08BD45DAC5}"/>
      </w:docPartPr>
      <w:docPartBody>
        <w:p>
          <w:pPr>
            <w:pStyle w:val="C43C1FEC383B45D4BF997D4E586086F7"/>
          </w:pPr>
          <w:r>
            <w:rPr>
              <w:rStyle w:val="PlaceholderText"/>
            </w:rPr>
            <w:rPr>
              <w:lang w:eastAsia="zh-cn" w:val="zh-cn"/>
            </w:rPr>
            <w:t>[键入您的姓名]</w:t>
          </w:r>
        </w:p>
      </w:docPartBody>
    </w:docPart>
    <w:docPart>
      <w:docPartPr>
        <w:name w:val="A3E2C78F6A0845CE840480DD9E096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B4503-A0FD-4A45-9A9E-94E47B2CFBC3}"/>
      </w:docPartPr>
      <w:docPartBody>
        <w:p>
          <w:pPr>
            <w:pStyle w:val="A3E2C78F6A0845CE840480DD9E09607C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52C13499B74E41CE84FD3C96612F2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1304E-C407-4DA2-A3F2-247FF8C352EE}"/>
      </w:docPartPr>
      <w:docPartBody>
        <w:p>
          <w:pPr>
            <w:pStyle w:val="52C13499B74E41CE84FD3C96612F2EC0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[键入您的电子邮件]</w:t>
          </w:r>
        </w:p>
      </w:docPartBody>
    </w:docPart>
    <w:docPart>
      <w:docPartPr>
        <w:name w:val="393293CF62044BE2A486D03F39CCD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88C8D-F464-4446-BD20-05504A50620B}"/>
      </w:docPartPr>
      <w:docPartBody>
        <w:p>
          <w:pPr>
            <w:pStyle w:val="393293CF62044BE2A486D03F39CCD9BF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[键入您的地址]</w:t>
          </w:r>
        </w:p>
      </w:docPartBody>
    </w:docPart>
    <w:docPart>
      <w:docPartPr>
        <w:name w:val="52ECF12E960E45D8B27F4BC410C7F3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D688E-6B19-4B52-BE68-9267C15FD900}"/>
      </w:docPartPr>
      <w:docPartBody>
        <w:p>
          <w:r>
            <w:rPr>
              <w:lang w:eastAsia="zh-cn" w:val="zh-cn"/>
            </w:rPr>
            <w:t>[键入日期]</w:t>
          </w:r>
        </w:p>
      </w:docPartBody>
    </w:docPart>
    <w:docPart>
      <w:docPartPr>
        <w:name w:val="AB0B48B9FF4848E7843352344E053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568E-E86F-417C-9280-2F6AFBE1CB8A}"/>
      </w:docPartPr>
      <w:docPartBody>
        <w:p>
          <w:pPr>
            <w:pStyle w:val="AB0B48B9FF4848E7843352344E0537B7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[键入您的网站]</w:t>
          </w:r>
        </w:p>
      </w:docPartBody>
    </w:docPart>
    <w:docPart>
      <w:docPartPr>
        <w:name w:val="4450DFDFA7A04869A84AA97224D98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CF525-6618-46EF-BB6D-C722D3A9974E}"/>
      </w:docPartPr>
      <w:docPartBody>
        <w:p>
          <w:r>
            <w:rPr>
              <w:lang w:eastAsia="zh-cn" w:val="zh-cn"/>
            </w:rPr>
            <w:t>[键入您的目标职位]</w:t>
          </w:r>
        </w:p>
      </w:docPartBody>
    </w:docPart>
    <w:docPart>
      <w:docPartPr>
        <w:name w:val="B598A53DC3AD41CDAB33F49DD00E5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7B873-85EF-4198-9182-A177BF489A3B}"/>
      </w:docPartPr>
      <w:docPartBody>
        <w:p>
          <w:r>
            <w:rPr>
              <w:lang w:eastAsia="zh-cn" w:val="zh-cn"/>
            </w:rPr>
            <w:t>[键入您的学校名称]</w:t>
          </w:r>
        </w:p>
      </w:docPartBody>
    </w:docPart>
    <w:docPart>
      <w:docPartPr>
        <w:name w:val="F11671E2BF8A426FAAAB56E77399F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CF233-7B83-4743-BF09-C6810E2ECDAA}"/>
      </w:docPartPr>
      <w:docPartBody>
        <w:p>
          <w:r>
            <w:rPr>
              <w:lang w:eastAsia="zh-cn" w:val="zh-cn"/>
            </w:rPr>
            <w:t xml:space="preserve">[键入完成日期] </w:t>
          </w:r>
        </w:p>
      </w:docPartBody>
    </w:docPart>
    <w:docPart>
      <w:docPartPr>
        <w:name w:val="8793676BE3CD4F3794FD2D745CB90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E8F72-DFFA-4790-A062-8FFE2114BECB}"/>
      </w:docPartPr>
      <w:docPartBody>
        <w:p>
          <w:r>
            <w:rPr>
              <w:lang w:eastAsia="zh-cn" w:val="zh-cn"/>
            </w:rPr>
            <w:t>[键入学位]</w:t>
          </w:r>
        </w:p>
      </w:docPartBody>
    </w:docPart>
    <w:docPart>
      <w:docPartPr>
        <w:name w:val="80C66807265440BFB46A01ED7D27F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8DD76-C440-4A3B-A2C9-35A41ACA09F9}"/>
      </w:docPartPr>
      <w:docPartBody>
        <w:p>
          <w:r>
            <w:rPr>
              <w:lang w:eastAsia="zh-cn" w:val="zh-cn"/>
            </w:rPr>
            <w:t>[列举所获成果]</w:t>
          </w:r>
        </w:p>
      </w:docPartBody>
    </w:docPart>
    <w:docPart>
      <w:docPartPr>
        <w:name w:val="1600D82350C2492D9FFEBCE95A30D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60749-2B99-4040-BADF-BB23B7A92D80}"/>
      </w:docPartPr>
      <w:docPartBody>
        <w:p>
          <w:r>
            <w:rPr>
              <w:lang w:eastAsia="zh-cn" w:val="zh-cn"/>
            </w:rPr>
            <w:t>[键入您的职务] |</w:t>
          </w:r>
        </w:p>
      </w:docPartBody>
    </w:docPart>
    <w:docPart>
      <w:docPartPr>
        <w:name w:val="3A08EFE85B7140DB8C0AB5732372D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2AAF5-F206-4656-B6D7-DB9E9FE377B2}"/>
      </w:docPartPr>
      <w:docPartBody>
        <w:p>
          <w:r>
            <w:rPr>
              <w:lang w:eastAsia="zh-cn" w:val="zh-cn"/>
            </w:rPr>
            <w:t>[键入开始日期]</w:t>
          </w:r>
        </w:p>
      </w:docPartBody>
    </w:docPart>
    <w:docPart>
      <w:docPartPr>
        <w:name w:val="EEAA21CD7F1841F0B9FC43E84FDDD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9E39D-B82C-4A65-9546-B5AC3E049912}"/>
      </w:docPartPr>
      <w:docPartBody>
        <w:p>
          <w:r>
            <w:rPr>
              <w:lang w:eastAsia="zh-cn" w:val="zh-cn"/>
            </w:rPr>
            <w:t>[键入结束日期]</w:t>
          </w:r>
        </w:p>
      </w:docPartBody>
    </w:docPart>
    <w:docPart>
      <w:docPartPr>
        <w:name w:val="73000DF9259D4C4CA1EFAE116EED5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E834B-0542-4610-9D25-E68684DFB6B9}"/>
      </w:docPartPr>
      <w:docPartBody>
        <w:p>
          <w:pPr>
            <w:pStyle w:val="73000DF9259D4C4CA1EFAE116EED53F61"/>
          </w:pPr>
          <w:r>
            <w:rPr>
              <w:color w:val="1F497D" w:themeColor="text2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FE1F95D9F0F046F690AAFF55E19FE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2AC7F-1866-4EEF-BD55-377DD7D36F35}"/>
      </w:docPartPr>
      <w:docPartBody>
        <w:p>
          <w:pPr>
            <w:pStyle w:val="FE1F95D9F0F046F690AAFF55E19FE4C71"/>
          </w:pPr>
          <w:r>
            <w:rPr>
              <w:color w:val="1F497D" w:themeColor="text2"/>
            </w:rPr>
            <w:rPr>
              <w:lang w:eastAsia="zh-cn" w:val="zh-cn"/>
            </w:rPr>
            <w:t>[键入公司地址]</w:t>
          </w:r>
        </w:p>
      </w:docPartBody>
    </w:docPart>
    <w:docPart>
      <w:docPartPr>
        <w:name w:val="1DBB367E47CF49058F24E8FF9CD92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6655D-4629-4939-A024-4BF2131803A4}"/>
      </w:docPartPr>
      <w:docPartBody>
        <w:p>
          <w:r>
            <w:rPr>
              <w:lang w:eastAsia="zh-cn" w:val="zh-cn"/>
            </w:rPr>
            <w:t>[键入工作职责]</w:t>
          </w:r>
        </w:p>
      </w:docPartBody>
    </w:docPart>
    <w:docPart>
      <w:docPartPr>
        <w:name w:val="6C711CA147EC4367835352E278C065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685D3-D7B3-47F1-8B8A-03E0FDFB245E}"/>
      </w:docPartPr>
      <w:docPartBody>
        <w:p>
          <w:r>
            <w:rPr>
              <w:lang w:eastAsia="zh-cn" w:val="zh-cn"/>
            </w:rPr>
            <w:t>[列举技能]</w:t>
          </w:r>
        </w:p>
      </w:docPartBody>
    </w:docPart>
    <w:docPart>
      <w:docPartPr>
        <w:name w:val="DefaultPlaceholder_1082065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D5CB4-AD1A-4093-A16D-02EABB36E523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选择一个构建基块。</w:t>
          </w:r>
        </w:p>
      </w:docPartBody>
    </w:docPart>
    <w:docPart>
      <w:docPartPr>
        <w:name w:val="E475D291D2B042B29325B9DFBD715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C5DC7-ACB3-475B-B50F-D96B71C71C8E}"/>
      </w:docPartPr>
      <w:docPartBody>
        <w:p>
          <w:pPr>
            <w:pStyle w:val="E475D291D2B042B29325B9DFBD7154B7"/>
          </w:pPr>
          <w:r>
            <w:rPr>
              <w:rFonts w:asciiTheme="majorHAnsi" w:hAnsiTheme="majorHAnsi" w:cstheme="majorBidi" w:eastAsiaTheme="majorEastAsia"/>
              <w:bCs/>
              <w:color w:val="1F497D" w:themeColor="text2"/>
              <w:szCs w:val="26"/>
            </w:rPr>
            <w:rPr>
              <w:lang w:eastAsia="zh-cn" w:val="zh-cn"/>
            </w:rPr>
            <w:t>[键入您的学校名称]</w:t>
          </w:r>
        </w:p>
      </w:docPartBody>
    </w:docPart>
    <w:docPart>
      <w:docPartPr>
        <w:name w:val="3BAC7C49AB3646B880759B368F2A2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589D0-D0F0-45A7-9FE9-10E67B71582C}"/>
      </w:docPartPr>
      <w:docPartBody>
        <w:p>
          <w:pPr>
            <w:pStyle w:val="3BAC7C49AB3646B880759B368F2A2F43"/>
          </w:pPr>
          <w:r>
            <w:rPr/>
            <w:rPr>
              <w:lang w:eastAsia="zh-cn" w:val="zh-cn"/>
            </w:rPr>
            <w:t xml:space="preserve">[键入完成日期] </w:t>
          </w:r>
        </w:p>
      </w:docPartBody>
    </w:docPart>
    <w:docPart>
      <w:docPartPr>
        <w:name w:val="628A8B9071AF4E95BD0689B0AD536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1060A-66A1-4634-B6BA-E059ED7328F3}"/>
      </w:docPartPr>
      <w:docPartBody>
        <w:p>
          <w:pPr>
            <w:pStyle w:val="628A8B9071AF4E95BD0689B0AD53634C"/>
          </w:pPr>
          <w:r>
            <w:rPr>
              <w:rFonts w:asciiTheme="majorHAnsi" w:hAnsiTheme="majorHAnsi" w:cstheme="majorBidi" w:eastAsiaTheme="majorEastAsia"/>
              <w:color w:val="4F81BD" w:themeColor="accent1"/>
              <w:szCs w:val="26"/>
            </w:rPr>
            <w:rPr>
              <w:lang w:eastAsia="zh-cn" w:val="zh-cn"/>
            </w:rPr>
            <w:t>[键入学位]</w:t>
          </w:r>
        </w:p>
      </w:docPartBody>
    </w:docPart>
    <w:docPart>
      <w:docPartPr>
        <w:name w:val="26A5DF3BC03A433FA0E5214675BA8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B80A1-7A26-4944-9CF1-424179560080}"/>
      </w:docPartPr>
      <w:docPartBody>
        <w:p>
          <w:pPr>
            <w:pStyle w:val="26A5DF3BC03A433FA0E5214675BA85DB"/>
          </w:pPr>
          <w:r>
            <w:rPr>
              <w:color w:val="1F497D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[列举所获成果]</w:t>
          </w:r>
        </w:p>
      </w:docPartBody>
    </w:docPart>
    <w:docPart>
      <w:docPartPr>
        <w:name w:val="2EBD14F83F7C4FA6B022C1D9895DA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FE09B-AC12-4B6E-95C1-CFD74E8FB16E}"/>
      </w:docPartPr>
      <w:docPartBody>
        <w:p>
          <w:pPr>
            <w:pStyle w:val="2EBD14F83F7C4FA6B022C1D9895DA4F3"/>
          </w:pPr>
          <w:r>
            <w:rPr>
              <w:rStyle w:val="PlaceholderText"/>
            </w:rPr>
            <w:rPr>
              <w:lang w:eastAsia="zh-cn" w:val="zh-cn"/>
            </w:rPr>
            <w:t>单击此处输入文字。</w:t>
          </w:r>
        </w:p>
      </w:docPartBody>
    </w:docPart>
    <w:docPart>
      <w:docPartPr>
        <w:name w:val="3FC053C65B5D45EFA48F6EDC83D57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75EA2-35E3-42B3-B2D7-D5C732CDC2A0}"/>
      </w:docPartPr>
      <w:docPartBody>
        <w:p>
          <w:pPr>
            <w:pStyle w:val="3FC053C65B5D45EFA48F6EDC83D57556"/>
          </w:pPr>
          <w:r>
            <w:rPr>
              <w:rStyle w:val="SubsectionChar"/>
            </w:rPr>
            <w:rPr>
              <w:lang w:eastAsia="zh-cn" w:val="zh-cn"/>
            </w:rPr>
            <w:t>[键入您的职务]</w:t>
          </w:r>
        </w:p>
      </w:docPartBody>
    </w:docPart>
    <w:docPart>
      <w:docPartPr>
        <w:name w:val="4C8DFBC2E1FD46E3AB7901706CD04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70D3F-244C-4644-A890-FF26E39EDFDD}"/>
      </w:docPartPr>
      <w:docPartBody>
        <w:p>
          <w:pPr>
            <w:pStyle w:val="4C8DFBC2E1FD46E3AB7901706CD04A4C"/>
          </w:pPr>
          <w:r>
            <w:rPr>
              <w:rStyle w:val="SubsectionDateChar"/>
            </w:rPr>
            <w:rPr>
              <w:lang w:eastAsia="zh-cn" w:val="zh-cn"/>
            </w:rPr>
            <w:t>[键入开始日期]</w:t>
          </w:r>
        </w:p>
      </w:docPartBody>
    </w:docPart>
    <w:docPart>
      <w:docPartPr>
        <w:name w:val="852345CC05BA4716B74F0CAB60FB3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A14AA-132F-4C56-B88B-FD9F420FD336}"/>
      </w:docPartPr>
      <w:docPartBody>
        <w:p>
          <w:pPr>
            <w:pStyle w:val="852345CC05BA4716B74F0CAB60FB33FE"/>
          </w:pPr>
          <w:r>
            <w:rPr>
              <w:rStyle w:val="SubsectionDateChar"/>
            </w:rPr>
            <w:rPr>
              <w:lang w:eastAsia="zh-cn" w:val="zh-cn"/>
            </w:rPr>
            <w:t>[键入结束日期]</w:t>
          </w:r>
        </w:p>
      </w:docPartBody>
    </w:docPart>
    <w:docPart>
      <w:docPartPr>
        <w:name w:val="A703EB55C44944C2AEF3B08375101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F425D-330A-4017-8515-AB48D7D04866}"/>
      </w:docPartPr>
      <w:docPartBody>
        <w:p>
          <w:pPr>
            <w:pStyle w:val="A703EB55C44944C2AEF3B08375101051"/>
          </w:pPr>
          <w:r>
            <w:rPr>
              <w:color w:val="1F497D" w:themeColor="text2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FAB4F4F9BAF744EDA9AD816139455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A32E1-0873-423A-B029-9D8C548F1F37}"/>
      </w:docPartPr>
      <w:docPartBody>
        <w:p>
          <w:pPr>
            <w:pStyle w:val="FAB4F4F9BAF744EDA9AD816139455AD9"/>
          </w:pPr>
          <w:r>
            <w:rPr>
              <w:rStyle w:val="SubsectionDateChar"/>
              <w:color w:val="1F497D" w:themeColor="text2"/>
            </w:rPr>
            <w:rPr>
              <w:lang w:eastAsia="zh-cn" w:val="zh-cn"/>
            </w:rPr>
            <w:t>[键入公司地址]</w:t>
          </w:r>
        </w:p>
      </w:docPartBody>
    </w:docPart>
    <w:docPart>
      <w:docPartPr>
        <w:name w:val="53C1FDF4F9CC4F1EA8DB020584A76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3B3EB-7277-460A-A5E4-306BD03924DB}"/>
      </w:docPartPr>
      <w:docPartBody>
        <w:p>
          <w:pPr>
            <w:pStyle w:val="53C1FDF4F9CC4F1EA8DB020584A768A9"/>
          </w:pPr>
          <w:r>
            <w:rPr>
              <w:lang w:eastAsia="zh-cn" w:val="zh-cn"/>
            </w:rPr>
            <w:t>[键入工作职责]</w:t>
          </w:r>
        </w:p>
      </w:docPartBody>
    </w:docPart>
    <w:docPart>
      <w:docPartPr>
        <w:name w:val="950F5BD300714773B3A459DDEB7E4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602FA-0BAF-4C34-816D-C81C71094E96}"/>
      </w:docPartPr>
      <w:docPartBody>
        <w:p>
          <w:pPr>
            <w:pStyle w:val="950F5BD300714773B3A459DDEB7E47CE"/>
          </w:pPr>
          <w:r>
            <w:rPr>
              <w:rStyle w:val="SubsectionChar"/>
            </w:rPr>
            <w:rPr>
              <w:lang w:eastAsia="zh-cn" w:val="zh-cn"/>
            </w:rPr>
            <w:t>[键入您的职务]</w:t>
          </w:r>
        </w:p>
      </w:docPartBody>
    </w:docPart>
    <w:docPart>
      <w:docPartPr>
        <w:name w:val="19F06DC614C7401C83571F8497DEE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5524F-A8BD-45BE-87A6-5412186CCE11}"/>
      </w:docPartPr>
      <w:docPartBody>
        <w:p>
          <w:pPr>
            <w:pStyle w:val="19F06DC614C7401C83571F8497DEEA01"/>
          </w:pPr>
          <w:r>
            <w:rPr>
              <w:rStyle w:val="SubsectionDateChar"/>
            </w:rPr>
            <w:rPr>
              <w:lang w:eastAsia="zh-cn" w:val="zh-cn"/>
            </w:rPr>
            <w:t>[键入开始日期]</w:t>
          </w:r>
        </w:p>
      </w:docPartBody>
    </w:docPart>
    <w:docPart>
      <w:docPartPr>
        <w:name w:val="5152B0D2DC5D46FBB2E87AC15CCEE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34640-9E6D-4F4E-95E8-DB43F4FC8BA1}"/>
      </w:docPartPr>
      <w:docPartBody>
        <w:p>
          <w:pPr>
            <w:pStyle w:val="5152B0D2DC5D46FBB2E87AC15CCEE33A"/>
          </w:pPr>
          <w:r>
            <w:rPr>
              <w:rStyle w:val="SubsectionDateChar"/>
            </w:rPr>
            <w:rPr>
              <w:lang w:eastAsia="zh-cn" w:val="zh-cn"/>
            </w:rPr>
            <w:t>[键入结束日期]</w:t>
          </w:r>
        </w:p>
      </w:docPartBody>
    </w:docPart>
    <w:docPart>
      <w:docPartPr>
        <w:name w:val="7333A7A7E6B247DCA45FC197263EA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45E7E-605E-40D3-BD01-46345A2648D5}"/>
      </w:docPartPr>
      <w:docPartBody>
        <w:p>
          <w:pPr>
            <w:pStyle w:val="7333A7A7E6B247DCA45FC197263EAB15"/>
          </w:pPr>
          <w:r>
            <w:rPr>
              <w:color w:val="1F497D" w:themeColor="text2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E33F72800A6B47A9B95D6BBFDB5B5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2F41-D190-4E1E-9F7B-EED566397A97}"/>
      </w:docPartPr>
      <w:docPartBody>
        <w:p>
          <w:pPr>
            <w:pStyle w:val="E33F72800A6B47A9B95D6BBFDB5B5EA4"/>
          </w:pPr>
          <w:r>
            <w:rPr>
              <w:rStyle w:val="SubsectionDateChar"/>
              <w:color w:val="1F497D" w:themeColor="text2"/>
            </w:rPr>
            <w:rPr>
              <w:lang w:eastAsia="zh-cn" w:val="zh-cn"/>
            </w:rPr>
            <w:t>[键入公司地址]</w:t>
          </w:r>
        </w:p>
      </w:docPartBody>
    </w:docPart>
    <w:docPart>
      <w:docPartPr>
        <w:name w:val="34C0D9041F914680888C9F9DD2151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578BE-0644-4DCA-89DE-EBD1A61ED595}"/>
      </w:docPartPr>
      <w:docPartBody>
        <w:p>
          <w:pPr>
            <w:pStyle w:val="34C0D9041F914680888C9F9DD21519B4"/>
          </w:pPr>
          <w:r>
            <w:rPr>
              <w:lang w:eastAsia="zh-cn" w:val="zh-cn"/>
            </w:rPr>
            <w:t>[键入工作职责]</w:t>
          </w:r>
        </w:p>
      </w:docPartBody>
    </w:docPart>
    <w:docPart>
      <w:docPartPr>
        <w:name w:val="A7EB4A9D94794D0CB4AF1D510A13B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138E7-3EC0-47ED-92E9-317903D161F9}"/>
      </w:docPartPr>
      <w:docPartBody>
        <w:p>
          <w:pPr>
            <w:pStyle w:val="A7EB4A9D94794D0CB4AF1D510A13B9A1"/>
          </w:pPr>
          <w:r>
            <w:rPr>
              <w:rFonts w:cstheme="minorBidi"/>
            </w:rPr>
            <w:rPr>
              <w:lang w:eastAsia="zh-cn" w:val="zh-cn"/>
            </w:rPr>
            <w:t>[键入日期]</w:t>
          </w:r>
        </w:p>
      </w:docPartBody>
    </w:docPart>
    <w:docPart>
      <w:docPartPr>
        <w:name w:val="B7BAEB0D4BF34E6882A584A540D023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B526E-C990-4E78-BAC8-231D6CA3CB09}"/>
      </w:docPartPr>
      <w:docPartBody>
        <w:p>
          <w:pPr>
            <w:pStyle w:val="B7BAEB0D4BF34E6882A584A540D023E1"/>
          </w:pPr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0791520F73A7455AAFF55CC8D81261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88C37-F292-46C8-BE84-79B391E07139}"/>
      </w:docPartPr>
      <w:docPartBody>
        <w:p>
          <w:pPr>
            <w:pStyle w:val="0791520F73A7455AAFF55CC8D8126124"/>
          </w:pPr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8E239DC93515472B8BC57A846AE12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1FAAA-00F4-49A9-A05A-181D3D61FAA4}"/>
      </w:docPartPr>
      <w:docPartBody>
        <w:p>
          <w:pPr>
            <w:pStyle w:val="8E239DC93515472B8BC57A846AE12A93"/>
          </w:pPr>
          <w: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C7039716A53E47B6B9E35062ED5A7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02BED-6FFB-428E-BADE-19B991B63AC5}"/>
      </w:docPartPr>
      <w:docPartBody>
        <w:p>
          <w:pPr>
            <w:pStyle w:val="C7039716A53E47B6B9E35062ED5A7361"/>
          </w:pPr>
          <w:r>
            <w:rPr>
              <w:lang w:eastAsia="zh-cn" w:val="zh-cn"/>
            </w:rPr>
            <w:t>[键入页数]</w:t>
          </w:r>
        </w:p>
      </w:docPartBody>
    </w:docPart>
    <w:docPart>
      <w:docPartPr>
        <w:name w:val="9573BCA139E546418A7B200270CB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248218-9E07-4849-8768-4E172ABE1C86}"/>
      </w:docPartPr>
      <w:docPartBody>
        <w:p>
          <w:pPr>
            <w:pStyle w:val="9573BCA139E546418A7B200270CB15D4"/>
          </w:pPr>
          <w: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3565A2B33AE54FC594C8845113A64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8C7564-AC59-4F6C-AD42-9D3C88F23A1A}"/>
      </w:docPartPr>
      <w:docPartBody>
        <w:p>
          <w:pPr>
            <w:pStyle w:val="3565A2B33AE54FC594C8845113A641B2"/>
          </w:pPr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9ADCA15896E941E98F17CD98A86FB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82D78-5425-4E75-97C7-E8E206FF9474}"/>
      </w:docPartPr>
      <w:docPartBody>
        <w:p>
          <w:pPr>
            <w:pStyle w:val="9ADCA15896E941E98F17CD98A86FBB3C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[键入文字]</w:t>
          </w:r>
        </w:p>
      </w:docPartBody>
    </w:docPart>
    <w:docPart>
      <w:docPartPr>
        <w:name w:val="9BC27485538E42D68E75F2DC6EF767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5A1F1-1DD5-4A39-A8E9-2839CD04B23A}"/>
      </w:docPartPr>
      <w:docPartBody>
        <w:p>
          <w:pPr>
            <w:pStyle w:val="9BC27485538E42D68E75F2DC6EF767F7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[键入文字]</w:t>
          </w:r>
        </w:p>
      </w:docPartBody>
    </w:docPart>
    <w:docPart>
      <w:docPartPr>
        <w:name w:val="300D3D63320C494193B9B7F1B5285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4D30E-36FC-4D4C-A928-70870D64415E}"/>
      </w:docPartPr>
      <w:docPartBody>
        <w:p>
          <w:pPr>
            <w:pStyle w:val="300D3D63320C494193B9B7F1B5285127"/>
          </w:pPr>
          <w:r>
            <w:rPr>
              <w:rStyle w:val="NoSpacingChar"/>
            </w:rPr>
            <w:rPr>
              <w:lang w:eastAsia="zh-cn" w:val="zh-cn"/>
            </w:rPr>
            <w:t>[键入批注]</w:t>
          </w:r>
        </w:p>
      </w:docPartBody>
    </w:docPart>
    <w:docPart>
      <w:docPartPr>
        <w:name w:val="78C468BE9D774AC88AF052F49A68E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43A41-05A2-499D-A8BE-69F8644A7376}"/>
      </w:docPartPr>
      <w:docPartBody>
        <w:p>
          <w:pPr>
            <w:pStyle w:val="78C468BE9D774AC88AF052F49A68E1D2"/>
          </w:pPr>
          <w:r>
            <w:rPr>
              <w:color w:val="FFFFFF" w:themeColor="background1"/>
            </w:rPr>
            <w:rPr>
              <w:lang w:eastAsia="zh-cn" w:val="zh-cn"/>
            </w:rPr>
            <w:t>[键入作者姓名]</w:t>
          </w:r>
        </w:p>
      </w:docPartBody>
    </w:docPart>
    <w:docPart>
      <w:docPartPr>
        <w:name w:val="7A36480D1CF244F09AE4798BB8BB4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E268-B542-4E4F-876C-AA9B1A600B8C}"/>
      </w:docPartPr>
      <w:docPartBody>
        <w:p>
          <w:pPr>
            <w:pStyle w:val="7A36480D1CF244F09AE4798BB8BB456E"/>
          </w:pPr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0C212341FD3047ABB1790C13C0FBF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E86B1-520F-43DF-A297-C15EDBA5D404}"/>
      </w:docPartPr>
      <w:docPartBody>
        <w:p>
          <w:pPr>
            <w:pStyle w:val="0C212341FD3047ABB1790C13C0FBFA16"/>
          </w:pPr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4D341C56F45348C1A7D66F1CD919F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273FB-3F74-4521-8BEC-654927AA4BE2}"/>
      </w:docPartPr>
      <w:docPartBody>
        <w:p>
          <w:pPr>
            <w:pStyle w:val="4D341C56F45348C1A7D66F1CD919F22E"/>
          </w:pPr>
          <w: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1AB1AF1130594A4FB51F958775560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ABC4A-C868-453C-8DC3-763F8198DCCC}"/>
      </w:docPartPr>
      <w:docPartBody>
        <w:p>
          <w:pPr>
            <w:pStyle w:val="1AB1AF1130594A4FB51F958775560290"/>
          </w:pPr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A4EDD3997FAB4563A26B813970ACC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B010C-54C9-4DD5-8383-FB366FCD879D}"/>
      </w:docPartPr>
      <w:docPartBody>
        <w:p>
          <w:pPr>
            <w:pStyle w:val="A4EDD3997FAB4563A26B813970ACC15A"/>
          </w:pPr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B684298B131443B3BDE1ADF957119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98CB3-90B9-4D08-A771-5C16FFC4D762}"/>
      </w:docPartPr>
      <w:docPartBody>
        <w:p>
          <w:pPr>
            <w:pStyle w:val="B684298B131443B3BDE1ADF957119D01"/>
          </w:pPr>
          <w:r>
            <w:rPr>
              <w:rStyle w:val="PlaceholderText"/>
              <w:color w:val="000000" w:themeColor="text1"/>
            </w:rPr>
            <w:rPr>
              <w:lang w:eastAsia="zh-cn" w:val="zh-cn"/>
            </w:rPr>
            <w:t>[键入称呼]</w:t>
          </w:r>
        </w:p>
      </w:docPartBody>
    </w:docPart>
    <w:docPart>
      <w:docPartPr>
        <w:name w:val="5E1687FFB26044E48FFA7619E3C24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64A4-DC0E-4B7D-8B78-4ED058BBFE40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5E1687FFB26044E48FFA7619E3C24428"/>
          </w:pPr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6C27710588574561B0C738C8D5423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EE8A7-9670-474E-AE56-D75FBB22DFED}"/>
      </w:docPartPr>
      <w:docPartBody>
        <w:p>
          <w:pPr>
            <w:pStyle w:val="6C27710588574561B0C738C8D5423B0C"/>
          </w:pPr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FD197F85C3F247BC9C1109DFBE60B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731D6-9021-4782-885F-B25191B06933}"/>
      </w:docPartPr>
      <w:docPartBody>
        <w:p>
          <w:pPr>
            <w:pStyle w:val="FD197F85C3F247BC9C1109DFBE60B7C8"/>
          </w:pPr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1E12FB84BA9041B5BA3F119F7CA1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9C353-B1D9-413C-93BA-A8C236448935}"/>
      </w:docPartPr>
      <w:docPartBody>
        <w:p>
          <w:pPr>
            <w:pStyle w:val="1E12FB84BA9041B5BA3F119F7CA178A0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[键入发件人职务]</w:t>
          </w:r>
        </w:p>
      </w:docPartBody>
    </w:docPart>
    <w:docPart>
      <w:docPartPr>
        <w:name w:val="D13B2A79C7464FA386AAEF2894B47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52056-74DF-4C55-B864-7192C77AB128}"/>
      </w:docPartPr>
      <w:docPartBody>
        <w:p>
          <w:pPr>
            <w:pStyle w:val="D13B2A79C7464FA386AAEF2894B47671"/>
          </w:pPr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8E50C7CC9F6241D3A2773EDD0F044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2E378-13B3-4E3E-8D4E-8F3033E72E27}"/>
      </w:docPartPr>
      <w:docPartBody>
        <w:p>
          <w:pPr>
            <w:pStyle w:val="8E50C7CC9F6241D3A2773EDD0F044D15"/>
          </w:pPr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F5F3E68C6CFD448885289C9C55BDB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C4BA3-287E-40F4-ACC9-916211933ECD}"/>
      </w:docPartPr>
      <w:docPartBody>
        <w:p>
          <w:pPr>
            <w:pStyle w:val="F5F3E68C6CFD448885289C9C55BDB5BD"/>
          </w:pPr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E04CD399E5B641F18759BCE8FD516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BE90C-EC02-44B8-B45E-EF43F12F6C56}"/>
      </w:docPartPr>
      <w:docPartBody>
        <w:p>
          <w:pPr>
            <w:pStyle w:val="E04CD399E5B641F18759BCE8FD51688C"/>
          </w:pPr>
          <w: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32D6D39C804B4C72BB6917D1B5392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F5742-FE49-4AC5-AFA0-61CB89945D5E}"/>
      </w:docPartPr>
      <w:docPartBody>
        <w:p>
          <w:pPr>
            <w:pStyle w:val="32D6D39C804B4C72BB6917D1B5392145"/>
          </w:pPr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54B1AF2D0C424C3AA6A2CA554D547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CE058-6934-42F7-9265-B0D3C341BFD0}"/>
      </w:docPartPr>
      <w:docPartBody>
        <w:p>
          <w:pPr>
            <w:pStyle w:val="54B1AF2D0C424C3AA6A2CA554D547D36"/>
          </w:pPr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20AB54383F004B02A5F4BD7E3AD9E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DDF62-2E67-48E0-BD1B-40757FFEA3FA}"/>
      </w:docPartPr>
      <w:docPartBody>
        <w:p>
          <w:pPr>
            <w:pStyle w:val="20AB54383F004B02A5F4BD7E3AD9EDC4"/>
          </w:pPr>
          <w:r>
            <w:rPr>
              <w:rStyle w:val="PlaceholderText"/>
              <w:color w:val="000000" w:themeColor="text1"/>
            </w:rPr>
            <w:rPr>
              <w:lang w:eastAsia="zh-cn" w:val="zh-cn"/>
            </w:rPr>
            <w:t>[键入称呼]</w:t>
          </w:r>
        </w:p>
      </w:docPartBody>
    </w:docPart>
    <w:docPart>
      <w:docPartPr>
        <w:name w:val="67FEECB3F4144C45851CDBEBA77F8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8A062-C361-4246-8613-AB971B9A6DF6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67FEECB3F4144C45851CDBEBA77F8A1D"/>
          </w:pPr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E5544CA94DB043D0862022E0A9EA0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D8F66-EA9B-43D2-BBF1-DF6A61E2A685}"/>
      </w:docPartPr>
      <w:docPartBody>
        <w:p>
          <w:pPr>
            <w:pStyle w:val="E5544CA94DB043D0862022E0A9EA0884"/>
          </w:pPr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D5BC8933C1D04A77957E863F70955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9BEFF-0EE6-4D87-ADFB-CCEB512D4DB0}"/>
      </w:docPartPr>
      <w:docPartBody>
        <w:p>
          <w:pPr>
            <w:pStyle w:val="D5BC8933C1D04A77957E863F709553AA"/>
          </w:pPr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C23F8A77905D4545ABF042A5379E9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8168F-94C3-4724-BEC3-FAE65F97CBE5}"/>
      </w:docPartPr>
      <w:docPartBody>
        <w:p>
          <w:pPr>
            <w:pStyle w:val="C23F8A77905D4545ABF042A5379E97C7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[键入发件人职务]</w:t>
          </w:r>
        </w:p>
      </w:docPartBody>
    </w:docPart>
    <w:docPart>
      <w:docPartPr>
        <w:name w:val="C40D4C284DD54F52A45D347DC5827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07024-3E71-4D07-AE04-673DD590F29B}"/>
      </w:docPartPr>
      <w:docPartBody>
        <w:p>
          <w:pPr>
            <w:pStyle w:val="C40D4C284DD54F52A45D347DC5827EF2"/>
          </w:pPr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91075AA41C1F474C885DEEC022E93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32574-8F81-471B-8AFC-FDC626485D10}"/>
      </w:docPartPr>
      <w:docPartBody>
        <w:p>
          <w:pPr>
            <w:pStyle w:val="91075AA41C1F474C885DEEC022E93A8A"/>
          </w:pPr>
          <w:r>
            <w:rPr>
              <w:lang w:eastAsia="zh-cn" w:val="zh-cn"/>
            </w:rPr>
            <w:t>[键入日期]</w:t>
          </w:r>
        </w:p>
      </w:docPartBody>
    </w:docPart>
    <w:docPart>
      <w:docPartPr>
        <w:name w:val="27FC7B55F21B4CD0810649504782B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0997E-7B0B-427B-9571-2FA5A4B72B76}"/>
      </w:docPartPr>
      <w:docPartBody>
        <w:p>
          <w:pPr>
            <w:pStyle w:val="27FC7B55F21B4CD0810649504782BE5E"/>
          </w:pPr>
          <w:r>
            <w:rPr>
              <w:rStyle w:val="PlaceholderText"/>
            </w:rPr>
            <w:rPr>
              <w:lang w:eastAsia="zh-cn" w:val="zh-cn"/>
            </w:rPr>
            <w:t>[键入您的姓名]</w:t>
          </w:r>
        </w:p>
      </w:docPartBody>
    </w:docPart>
    <w:docPart>
      <w:docPartPr>
        <w:name w:val="3D14D868FE114794AB0534F3B52BB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33B62-87AA-496E-9800-9488FC7981E2}"/>
      </w:docPartPr>
      <w:docPartBody>
        <w:p>
          <w:pPr>
            <w:pStyle w:val="3D14D868FE114794AB0534F3B52BB5EB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AB23EC8968614510827193F14799B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29400-A406-45DA-8823-56B5B541933C}"/>
      </w:docPartPr>
      <w:docPartBody>
        <w:p>
          <w:pPr>
            <w:pStyle w:val="AB23EC8968614510827193F14799BDDD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[键入您的电子邮件]</w:t>
          </w:r>
        </w:p>
      </w:docPartBody>
    </w:docPart>
    <w:docPart>
      <w:docPartPr>
        <w:name w:val="BD03F96CC5F74CF7904A833BA35748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0408D-88DE-4447-962C-B8FA1A429A4D}"/>
      </w:docPartPr>
      <w:docPartBody>
        <w:p>
          <w:pPr>
            <w:pStyle w:val="BD03F96CC5F74CF7904A833BA35748AD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[键入您的地址]</w:t>
          </w:r>
        </w:p>
      </w:docPartBody>
    </w:docPart>
    <w:docPart>
      <w:docPartPr>
        <w:name w:val="D1BF17A3EF734E07BA299D0EB62CA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2FE0E-44E1-4DBF-B620-72F076135E1A}"/>
      </w:docPartPr>
      <w:docPartBody>
        <w:p>
          <w:pPr>
            <w:pStyle w:val="D1BF17A3EF734E07BA299D0EB62CACC5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[键入您的网站]</w:t>
          </w:r>
        </w:p>
      </w:docPartBody>
    </w:docPart>
    <w:docPart>
      <w:docPartPr>
        <w:name w:val="991FF546CD26408DBC6DA66442370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E5949-429B-43A0-A54D-9AB7A7D25497}"/>
      </w:docPartPr>
      <w:docPartBody>
        <w:p>
          <w:pPr>
            <w:pStyle w:val="991FF546CD26408DBC6DA66442370436"/>
          </w:pPr>
          <w:r>
            <w:rPr>
              <w:lang w:eastAsia="zh-cn" w:val="zh-cn"/>
            </w:rPr>
            <w:t>[选择日期]</w:t>
          </w:r>
        </w:p>
      </w:docPartBody>
    </w:docPart>
    <w:docPart>
      <w:docPartPr>
        <w:name w:val="AAF36AD954ED444FB412C25438A9E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E7B44-B33E-431F-AF79-BDEED4BDD89F}"/>
      </w:docPartPr>
      <w:docPartBody>
        <w:p>
          <w:pPr>
            <w:pStyle w:val="AAF36AD954ED444FB412C25438A9EA40"/>
          </w:pPr>
          <w:r>
            <w:rPr>
              <w:rStyle w:val="PlaceholderText"/>
            </w:rPr>
            <w:rPr>
              <w:lang w:eastAsia="zh-cn" w:val="zh-cn"/>
            </w:rPr>
            <w:t>[键入您的姓名]</w:t>
          </w:r>
        </w:p>
      </w:docPartBody>
    </w:docPart>
    <w:docPart>
      <w:docPartPr>
        <w:name w:val="6A30673E12734519B27131ED2A755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9B494-BADF-4F09-92C9-0E2D45084243}"/>
      </w:docPartPr>
      <w:docPartBody>
        <w:p>
          <w:pPr>
            <w:pStyle w:val="6A30673E12734519B27131ED2A755704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38BCBCDAD407424CBC166837CC7DA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1F64C-E975-4B40-9F14-31141CC9CF7E}"/>
      </w:docPartPr>
      <w:docPartBody>
        <w:p>
          <w:pPr>
            <w:pStyle w:val="38BCBCDAD407424CBC166837CC7DA258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[键入您的电子邮件]</w:t>
          </w:r>
        </w:p>
      </w:docPartBody>
    </w:docPart>
    <w:docPart>
      <w:docPartPr>
        <w:name w:val="99C11EC7524E441BA6CC628CBF099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A9C01-CB36-453A-BC50-372F8A53FA1D}"/>
      </w:docPartPr>
      <w:docPartBody>
        <w:p>
          <w:pPr>
            <w:pStyle w:val="99C11EC7524E441BA6CC628CBF0999BB"/>
          </w:pPr>
          <w:r>
            <w:rPr>
              <w:rStyle w:val="PlaceholderText"/>
              <w:color w:val="000000"/>
            </w:rPr>
            <w:rPr>
              <w:lang w:eastAsia="zh-cn" w:val="zh-cn"/>
            </w:rPr>
            <w:t>[键入您的地址]</w:t>
          </w:r>
        </w:p>
      </w:docPartBody>
    </w:docPart>
    <w:docPart>
      <w:docPartPr>
        <w:name w:val="84E6B145358F483390A3A4495DD84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8F19D-4912-4009-BFA0-5F57453C9E2A}"/>
      </w:docPartPr>
      <w:docPartBody>
        <w:p>
          <w:pPr>
            <w:pStyle w:val="84E6B145358F483390A3A4495DD84B6E"/>
          </w:pPr>
          <w:r>
            <w:rPr>
              <w:lang w:eastAsia="zh-cn" w:val="zh-cn"/>
            </w:rPr>
            <w:t>[键入您的网站]</w:t>
          </w:r>
        </w:p>
      </w:docPartBody>
    </w:docPart>
    <w:docPart>
      <w:docPartPr>
        <w:name w:val="2D3062D2F2F4444298CC52061CF68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435D9-D1CD-465B-80B1-D1CC9C44BEED}"/>
      </w:docPartPr>
      <w:docPartBody>
        <w:p>
          <w:pPr>
            <w:pStyle w:val="2D3062D2F2F4444298CC52061CF6813F"/>
          </w:pPr>
          <w:r>
            <w:rPr>
              <w:lang w:eastAsia="zh-cn" w:val="zh-cn"/>
            </w:rPr>
            <w:t>[键入个人描述]</w:t>
          </w:r>
        </w:p>
      </w:docPartBody>
    </w:docPart>
    <w:docPart>
      <w:docPartPr>
        <w:name w:val="B39F3D256EDD4C93B085815EEAF9B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1DBE32-7BF1-4F0A-A693-E0B21BDB7F31}"/>
      </w:docPartPr>
      <w:docPartBody>
        <w:p>
          <w:pPr>
            <w:pStyle w:val="B39F3D256EDD4C93B085815EEAF9B0A3"/>
          </w:pPr>
          <w:r>
            <w:rPr>
              <w:lang w:eastAsia="zh-cn" w:val="zh-cn"/>
            </w:rPr>
            <w:t>[列举您的业余爱好]</w:t>
          </w:r>
        </w:p>
      </w:docPartBody>
    </w:docPart>
    <w:docPart>
      <w:docPartPr>
        <w:name w:val="4FA694FBC137449090A7B106481E4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8E09F-BB87-4C77-88E6-2A1458FF6975}"/>
      </w:docPartPr>
      <w:docPartBody>
        <w:p>
          <w:pPr>
            <w:pStyle w:val="4FA694FBC137449090A7B106481E487A"/>
          </w:pPr>
          <w:r>
            <w:rPr>
              <w:rStyle w:val="PlaceholderText"/>
            </w:rPr>
            <w:rPr>
              <w:lang w:eastAsia="zh-cn" w:val="zh-cn"/>
            </w:rPr>
            <w:t>[键入证明人]</w:t>
          </w:r>
        </w:p>
      </w:docPartBody>
    </w:docPart>
    <w:docPart>
      <w:docPartPr>
        <w:name w:val="3B9B9A43C60647E2BC682D79AF682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C4219-AD29-47AC-BE76-D088047FED83}"/>
      </w:docPartPr>
      <w:docPartBody>
        <w:p>
          <w:pPr>
            <w:pStyle w:val="3B9B9A43C60647E2BC682D79AF682B3E"/>
          </w:pPr>
          <w:r>
            <w:rPr>
              <w:lang w:eastAsia="zh-cn" w:val="zh-cn"/>
            </w:rPr>
            <w:t>[列举技能]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7FD"/>
    <w:multiLevelType w:val="hybridMultilevel"/>
    <w:tmpl w:val="20582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1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2">
    <w:nsid w:val="72225F39"/>
    <w:multiLevelType w:val="multilevel"/>
    <w:tmpl w:val="C6240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5"/>
    <w:lsdException w:name="Default Paragraph Font" w:uiPriority="1"/>
    <w:lsdException w:name="Subtitle" w:semiHidden="0" w:uiPriority="11" w:unhideWhenUsed="0" w:qFormat="1"/>
    <w:lsdException w:name="Salutation" w:uiPriority="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/>
      <w:bCs/>
      <w:color w:val="4F81BD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auto"/>
      <w:sz w:val="26"/>
      <w:szCs w:val="26"/>
    </w:rPr>
  </w:style>
  <w:style w:type="paragraph" w:styleId="ListParagraph">
    <w:name w:val="List Paragraph"/>
    <w:basedOn w:val="Normal"/>
    <w:uiPriority w:val="34"/>
    <w:qFormat/>
    <w:pPr>
      <w:spacing w:after="160" w:line="240" w:lineRule="auto"/>
      <w:ind w:left="720" w:hanging="288"/>
      <w:contextualSpacing/>
    </w:pPr>
    <w:rPr>
      <w:rFonts w:eastAsiaTheme="minorHAnsi" w:cstheme="minorBidi"/>
      <w:color w:val="1F497D" w:themeColor="text2"/>
      <w:sz w:val="21"/>
      <w:szCs w:val="21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/>
      <w:bCs/>
      <w:color w:val="auto"/>
      <w:sz w:val="28"/>
      <w:szCs w:val="28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customStyle="1" w:styleId="SectionHeading">
    <w:name w:val="节标题"/>
    <w:basedOn w:val="Heading1"/>
    <w:next w:val="Normal"/>
    <w:link w:val="SectionHeadingChar"/>
    <w:qFormat/>
    <w:pPr>
      <w:spacing w:before="360" w:line="240" w:lineRule="auto"/>
    </w:pPr>
    <w:rPr>
      <w:color w:val="1F497D" w:themeColor="text2"/>
      <w:sz w:val="24"/>
      <w14:numForm w14:val="oldStyle"/>
    </w:rPr>
  </w:style>
  <w:style w:type="paragraph" w:customStyle="1" w:styleId="Subsection">
    <w:name w:val="子节"/>
    <w:basedOn w:val="Heading2"/>
    <w:link w:val="SubsectionChar"/>
    <w:qFormat/>
    <w:pPr>
      <w:spacing w:before="0" w:line="240" w:lineRule="auto"/>
    </w:pPr>
    <w:rPr>
      <w:b w:val="0"/>
      <w:color w:val="1F497D" w:themeColor="text2"/>
      <w:sz w:val="21"/>
    </w:rPr>
  </w:style>
  <w:style w:type="paragraph" w:customStyle="1" w:styleId="SubsectionDate">
    <w:name w:val="子节日期"/>
    <w:basedOn w:val="Normal"/>
    <w:link w:val="SubsectionDateChar"/>
    <w:qFormat/>
    <w:pPr>
      <w:spacing w:after="160" w:line="264" w:lineRule="auto"/>
    </w:pPr>
    <w:rPr>
      <w:rFonts w:eastAsiaTheme="minorHAnsi" w:cstheme="minorBidi"/>
      <w:sz w:val="21"/>
      <w:szCs w:val="21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losing">
    <w:name w:val="Closing"/>
    <w:basedOn w:val="Normal"/>
    <w:link w:val="ClosingChar"/>
    <w:uiPriority w:val="5"/>
    <w:unhideWhenUsed/>
    <w:pPr>
      <w:spacing w:before="480" w:after="960" w:line="264" w:lineRule="auto"/>
      <w:contextualSpacing/>
    </w:pPr>
    <w:rPr>
      <w:rFonts w:eastAsiaTheme="minorHAnsi" w:cstheme="minorBidi"/>
      <w:b/>
      <w:color w:val="1F497D" w:themeColor="text2"/>
      <w:sz w:val="21"/>
      <w:szCs w:val="21"/>
    </w:rPr>
  </w:style>
  <w:style w:type="character" w:customStyle="1" w:styleId="ClosingChar">
    <w:name w:val="Closing Char"/>
    <w:basedOn w:val="DefaultParagraphFont"/>
    <w:link w:val="Closing"/>
    <w:uiPriority w:val="5"/>
    <w:rPr>
      <w:rFonts w:eastAsiaTheme="minorHAnsi"/>
      <w:b/>
      <w:color w:val="1F497D" w:themeColor="text2"/>
      <w:sz w:val="21"/>
    </w:rPr>
  </w:style>
  <w:style w:type="paragraph" w:customStyle="1" w:styleId="RecipientAddress">
    <w:name w:val="收件人地址"/>
    <w:basedOn w:val="NoSpacing"/>
    <w:uiPriority w:val="3"/>
    <w:qFormat/>
    <w:pPr>
      <w:spacing w:after="360"/>
      <w:contextualSpacing/>
    </w:pPr>
    <w:rPr>
      <w:color w:val="1F497D" w:themeColor="text2"/>
      <w:sz w:val="21"/>
    </w:rPr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  <w:color w:val="1F497D" w:themeColor="text2"/>
      <w:sz w:val="21"/>
    </w:rPr>
  </w:style>
  <w:style w:type="character" w:customStyle="1" w:styleId="SalutationChar">
    <w:name w:val="Salutation Char"/>
    <w:basedOn w:val="DefaultParagraphFont"/>
    <w:link w:val="Salutation"/>
    <w:uiPriority w:val="4"/>
    <w:rPr>
      <w:rFonts w:eastAsiaTheme="minorHAnsi"/>
      <w:b/>
      <w:color w:val="1F497D" w:themeColor="text2"/>
      <w:sz w:val="21"/>
    </w:rPr>
  </w:style>
  <w:style w:type="paragraph" w:customStyle="1" w:styleId="SenderAddress">
    <w:name w:val="发件人地址"/>
    <w:basedOn w:val="NoSpacing"/>
    <w:qFormat/>
    <w:pPr>
      <w:spacing w:line="274" w:lineRule="auto"/>
    </w:pPr>
    <w:rPr>
      <w:sz w:val="21"/>
    </w:rPr>
  </w:style>
  <w:style w:type="paragraph" w:styleId="Signature">
    <w:name w:val="Signature"/>
    <w:basedOn w:val="Normal"/>
    <w:link w:val="SignatureChar"/>
    <w:uiPriority w:val="99"/>
    <w:unhideWhenUsed/>
    <w:pPr>
      <w:spacing w:after="160" w:line="264" w:lineRule="auto"/>
      <w:contextualSpacing/>
    </w:pPr>
    <w:rPr>
      <w:rFonts w:eastAsiaTheme="minorHAnsi" w:cstheme="minorBidi"/>
      <w:sz w:val="21"/>
      <w:szCs w:val="21"/>
    </w:rPr>
  </w:style>
  <w:style w:type="character" w:customStyle="1" w:styleId="SignatureChar">
    <w:name w:val="Signature Char"/>
    <w:basedOn w:val="DefaultParagraphFont"/>
    <w:link w:val="Signature"/>
    <w:uiPriority w:val="99"/>
    <w:rPr>
      <w:rFonts w:eastAsiaTheme="minorHAnsi"/>
      <w:sz w:val="21"/>
    </w:rPr>
  </w:style>
  <w:style w:type="paragraph" w:customStyle="1" w:styleId="PersonalName">
    <w:name w:val="人员姓名"/>
    <w:basedOn w:val="Title"/>
    <w:link w:val="PersonalNameChar"/>
    <w:qFormat/>
    <w:rPr>
      <w:b/>
      <w:sz w:val="28"/>
      <w:szCs w:val="28"/>
    </w:rPr>
  </w:style>
  <w:style w:type="paragraph" w:customStyle="1" w:styleId="Phone">
    <w:name w:val="电话"/>
    <w:basedOn w:val="NoSpacing"/>
    <w:qFormat/>
    <w:rPr>
      <w:sz w:val="24"/>
    </w:rPr>
  </w:style>
  <w:style w:type="paragraph" w:customStyle="1" w:styleId="SubsectionText">
    <w:name w:val="子节文字"/>
    <w:basedOn w:val="Normal"/>
    <w:uiPriority w:val="5"/>
    <w:qFormat/>
    <w:pPr>
      <w:spacing w:after="320"/>
      <w:contextualSpacing/>
    </w:pPr>
    <w:rPr>
      <w:rFonts w:eastAsiaTheme="minorHAnsi"/>
      <w:color w:val="000000" w:themeColor="text1"/>
      <w:sz w:val="20"/>
      <w:szCs w:val="20"/>
    </w:rPr>
  </w:style>
  <w:style w:type="paragraph" w:styleId="ListBullet">
    <w:name w:val="List Bullet"/>
    <w:basedOn w:val="Normal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customStyle="1" w:styleId="AdjacencyBackgroundEven">
    <w:name w:val="相邻背景(偶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">
    <w:name w:val="相邻背景(奇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">
    <w:name w:val="相邻(偶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">
    <w:name w:val="相邻(奇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Even0">
    <w:name w:val="相邻背景(偶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1">
    <w:name w:val="相邻背景(奇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1">
    <w:name w:val="相邻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Page">
    <w:name w:val="相邻(奇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73000DF9259D4C4CA1EFAE116EED53F6">
    <w:name w:val="73000DF9259D4C4CA1EFAE116EED53F6"/>
    <w:pPr>
      <w:spacing w:after="160" w:line="264" w:lineRule="auto"/>
    </w:pPr>
    <w:rPr>
      <w:rFonts w:eastAsiaTheme="minorHAnsi"/>
      <w:sz w:val="21"/>
    </w:rPr>
  </w:style>
  <w:style w:type="paragraph" w:customStyle="1" w:styleId="FE1F95D9F0F046F690AAFF55E19FE4C7">
    <w:name w:val="FE1F95D9F0F046F690AAFF55E19FE4C7"/>
    <w:pPr>
      <w:spacing w:after="160" w:line="264" w:lineRule="auto"/>
    </w:pPr>
    <w:rPr>
      <w:rFonts w:eastAsiaTheme="minorHAnsi"/>
      <w:sz w:val="21"/>
    </w:rPr>
  </w:style>
  <w:style w:type="paragraph" w:customStyle="1" w:styleId="C43C1FEC383B45D4BF997D4E586086F7">
    <w:name w:val="C43C1FEC383B45D4BF997D4E586086F7"/>
    <w:pPr>
      <w:spacing w:after="0" w:line="240" w:lineRule="auto"/>
      <w:contextualSpacing/>
    </w:pPr>
    <w:rPr>
      <w:rFonts w:asciiTheme="majorHAnsi" w:hAnsiTheme="majorHAnsi" w:cstheme="majorBidi" w:eastAsiaTheme="majorEastAsia"/>
      <w:b/>
      <w:color w:val="1F497D" w:themeColor="text2"/>
      <w:kern w:val="28"/>
      <w:sz w:val="28"/>
      <w:szCs w:val="28"/>
      <w14:ligatures w14:val="standard"/>
      <w14:numForm w14:val="oldStyle"/>
    </w:rPr>
  </w:style>
  <w:style w:type="paragraph" w:customStyle="1" w:styleId="A3E2C78F6A0845CE840480DD9E09607C">
    <w:name w:val="A3E2C78F6A0845CE840480DD9E09607C"/>
    <w:pPr>
      <w:spacing w:after="0" w:line="240" w:lineRule="auto"/>
    </w:pPr>
    <w:rPr>
      <w:rFonts w:eastAsiaTheme="minorHAnsi"/>
      <w:sz w:val="24"/>
    </w:rPr>
  </w:style>
  <w:style w:type="paragraph" w:customStyle="1" w:styleId="52C13499B74E41CE84FD3C96612F2EC0">
    <w:name w:val="52C13499B74E41CE84FD3C96612F2EC0"/>
    <w:pPr>
      <w:spacing w:after="0" w:line="274" w:lineRule="auto"/>
    </w:pPr>
    <w:rPr>
      <w:rFonts w:eastAsiaTheme="minorHAnsi"/>
      <w:sz w:val="21"/>
    </w:rPr>
  </w:style>
  <w:style w:type="paragraph" w:customStyle="1" w:styleId="393293CF62044BE2A486D03F39CCD9BF">
    <w:name w:val="393293CF62044BE2A486D03F39CCD9BF"/>
    <w:pPr>
      <w:spacing w:after="0" w:line="274" w:lineRule="auto"/>
    </w:pPr>
    <w:rPr>
      <w:rFonts w:eastAsiaTheme="minorHAnsi"/>
      <w:sz w:val="21"/>
    </w:rPr>
  </w:style>
  <w:style w:type="paragraph" w:customStyle="1" w:styleId="AB0B48B9FF4848E7843352344E0537B7">
    <w:name w:val="AB0B48B9FF4848E7843352344E0537B7"/>
    <w:pPr>
      <w:spacing w:after="0" w:line="274" w:lineRule="auto"/>
    </w:pPr>
    <w:rPr>
      <w:rFonts w:eastAsiaTheme="minorHAnsi"/>
      <w:sz w:val="21"/>
    </w:rPr>
  </w:style>
  <w:style w:type="paragraph" w:customStyle="1" w:styleId="73000DF9259D4C4CA1EFAE116EED53F61">
    <w:name w:val="73000DF9259D4C4CA1EFAE116EED53F61"/>
    <w:pPr>
      <w:spacing w:after="160" w:line="264" w:lineRule="auto"/>
    </w:pPr>
    <w:rPr>
      <w:rFonts w:eastAsiaTheme="minorHAnsi"/>
      <w:sz w:val="21"/>
    </w:rPr>
  </w:style>
  <w:style w:type="paragraph" w:customStyle="1" w:styleId="FE1F95D9F0F046F690AAFF55E19FE4C71">
    <w:name w:val="FE1F95D9F0F046F690AAFF55E19FE4C71"/>
    <w:pPr>
      <w:spacing w:after="160" w:line="264" w:lineRule="auto"/>
    </w:pPr>
    <w:rPr>
      <w:rFonts w:eastAsiaTheme="minorHAnsi"/>
      <w:sz w:val="21"/>
    </w:rPr>
  </w:style>
  <w:style w:type="paragraph" w:customStyle="1" w:styleId="E475D291D2B042B29325B9DFBD7154B7">
    <w:name w:val="E475D291D2B042B29325B9DFBD7154B7"/>
    <w:rPr/>
  </w:style>
  <w:style w:type="paragraph" w:customStyle="1" w:styleId="3BAC7C49AB3646B880759B368F2A2F43">
    <w:name w:val="3BAC7C49AB3646B880759B368F2A2F43"/>
    <w:rPr/>
  </w:style>
  <w:style w:type="paragraph" w:customStyle="1" w:styleId="628A8B9071AF4E95BD0689B0AD53634C">
    <w:name w:val="628A8B9071AF4E95BD0689B0AD53634C"/>
    <w:rPr/>
  </w:style>
  <w:style w:type="paragraph" w:customStyle="1" w:styleId="26A5DF3BC03A433FA0E5214675BA85DB">
    <w:name w:val="26A5DF3BC03A433FA0E5214675BA85DB"/>
    <w:rPr/>
  </w:style>
  <w:style w:type="paragraph" w:customStyle="1" w:styleId="2EBD14F83F7C4FA6B022C1D9895DA4F3">
    <w:name w:val="2EBD14F83F7C4FA6B022C1D9895DA4F3"/>
    <w:rPr/>
  </w:style>
  <w:style w:type="character" w:customStyle="1" w:styleId="SubsectionChar">
    <w:name w:val="子节标题"/>
    <w:basedOn w:val="Heading2Char"/>
    <w:link w:val="Subsection"/>
    <w:rPr>
      <w:rFonts w:asciiTheme="majorHAnsi" w:hAnsiTheme="majorHAnsi" w:cstheme="majorBidi" w:eastAsiaTheme="majorEastAsia"/>
      <w:b w:val="0"/>
      <w:bCs/>
      <w:color w:val="1F497D" w:themeColor="text2"/>
      <w:sz w:val="21"/>
      <w:szCs w:val="21"/>
    </w:rPr>
  </w:style>
  <w:style w:type="paragraph" w:customStyle="1" w:styleId="3FC053C65B5D45EFA48F6EDC83D57556">
    <w:name w:val="3FC053C65B5D45EFA48F6EDC83D57556"/>
    <w:rPr/>
  </w:style>
  <w:style w:type="character" w:customStyle="1" w:styleId="SubsectionDateChar">
    <w:name w:val="子节日期字符"/>
    <w:basedOn w:val="DefaultParagraphFont"/>
    <w:link w:val="SubsectionDate"/>
    <w:rPr>
      <w:rFonts w:eastAsiaTheme="minorHAnsi"/>
      <w:sz w:val="21"/>
    </w:rPr>
  </w:style>
  <w:style w:type="paragraph" w:customStyle="1" w:styleId="4C8DFBC2E1FD46E3AB7901706CD04A4C">
    <w:name w:val="4C8DFBC2E1FD46E3AB7901706CD04A4C"/>
    <w:rPr/>
  </w:style>
  <w:style w:type="paragraph" w:customStyle="1" w:styleId="852345CC05BA4716B74F0CAB60FB33FE">
    <w:name w:val="852345CC05BA4716B74F0CAB60FB33FE"/>
    <w:rPr/>
  </w:style>
  <w:style w:type="paragraph" w:customStyle="1" w:styleId="A703EB55C44944C2AEF3B08375101051">
    <w:name w:val="A703EB55C44944C2AEF3B08375101051"/>
    <w:rPr/>
  </w:style>
  <w:style w:type="paragraph" w:customStyle="1" w:styleId="FAB4F4F9BAF744EDA9AD816139455AD9">
    <w:name w:val="FAB4F4F9BAF744EDA9AD816139455AD9"/>
    <w:rPr/>
  </w:style>
  <w:style w:type="paragraph" w:customStyle="1" w:styleId="53C1FDF4F9CC4F1EA8DB020584A768A9">
    <w:name w:val="53C1FDF4F9CC4F1EA8DB020584A768A9"/>
    <w:rPr/>
  </w:style>
  <w:style w:type="character" w:customStyle="1" w:styleId="SectionHeadingChar">
    <w:name w:val="节标题字符"/>
    <w:basedOn w:val="Heading1Char"/>
    <w:link w:val="SectionHeading"/>
    <w:rPr>
      <w:rFonts w:asciiTheme="majorHAnsi" w:hAnsiTheme="majorHAnsi" w:cstheme="majorBidi" w:eastAsiaTheme="majorEastAsia"/>
      <w:b/>
      <w:bCs/>
      <w:color w:val="1F497D" w:themeColor="text2"/>
      <w:sz w:val="24"/>
      <w:szCs w:val="24"/>
      <w14:numForm w14:val="oldStyle"/>
    </w:rPr>
  </w:style>
  <w:style w:type="paragraph" w:customStyle="1" w:styleId="950F5BD300714773B3A459DDEB7E47CE">
    <w:name w:val="950F5BD300714773B3A459DDEB7E47CE"/>
    <w:rPr/>
  </w:style>
  <w:style w:type="paragraph" w:customStyle="1" w:styleId="19F06DC614C7401C83571F8497DEEA01">
    <w:name w:val="19F06DC614C7401C83571F8497DEEA01"/>
    <w:rPr/>
  </w:style>
  <w:style w:type="paragraph" w:customStyle="1" w:styleId="5152B0D2DC5D46FBB2E87AC15CCEE33A">
    <w:name w:val="5152B0D2DC5D46FBB2E87AC15CCEE33A"/>
    <w:rPr/>
  </w:style>
  <w:style w:type="paragraph" w:customStyle="1" w:styleId="7333A7A7E6B247DCA45FC197263EAB15">
    <w:name w:val="7333A7A7E6B247DCA45FC197263EAB15"/>
    <w:rPr/>
  </w:style>
  <w:style w:type="paragraph" w:customStyle="1" w:styleId="E33F72800A6B47A9B95D6BBFDB5B5EA4">
    <w:name w:val="E33F72800A6B47A9B95D6BBFDB5B5EA4"/>
    <w:rPr/>
  </w:style>
  <w:style w:type="paragraph" w:customStyle="1" w:styleId="34C0D9041F914680888C9F9DD21519B4">
    <w:name w:val="34C0D9041F914680888C9F9DD21519B4"/>
    <w:rPr/>
  </w:style>
  <w:style w:type="paragraph" w:customStyle="1" w:styleId="A7EB4A9D94794D0CB4AF1D510A13B9A1">
    <w:name w:val="A7EB4A9D94794D0CB4AF1D510A13B9A1"/>
    <w:rPr/>
  </w:style>
  <w:style w:type="paragraph" w:customStyle="1" w:styleId="B7BAEB0D4BF34E6882A584A540D023E1">
    <w:name w:val="B7BAEB0D4BF34E6882A584A540D023E1"/>
    <w:rPr/>
  </w:style>
  <w:style w:type="paragraph" w:customStyle="1" w:styleId="0791520F73A7455AAFF55CC8D8126124">
    <w:name w:val="0791520F73A7455AAFF55CC8D8126124"/>
    <w:rPr/>
  </w:style>
  <w:style w:type="paragraph" w:customStyle="1" w:styleId="8E239DC93515472B8BC57A846AE12A93">
    <w:name w:val="8E239DC93515472B8BC57A846AE12A93"/>
    <w:rPr/>
  </w:style>
  <w:style w:type="paragraph" w:customStyle="1" w:styleId="C7039716A53E47B6B9E35062ED5A7361">
    <w:name w:val="C7039716A53E47B6B9E35062ED5A7361"/>
    <w:rPr/>
  </w:style>
  <w:style w:type="paragraph" w:customStyle="1" w:styleId="9573BCA139E546418A7B200270CB15D4">
    <w:name w:val="9573BCA139E546418A7B200270CB15D4"/>
    <w:rPr/>
  </w:style>
  <w:style w:type="paragraph" w:customStyle="1" w:styleId="3565A2B33AE54FC594C8845113A641B2">
    <w:name w:val="3565A2B33AE54FC594C8845113A641B2"/>
    <w:rPr/>
  </w:style>
  <w:style w:type="paragraph" w:customStyle="1" w:styleId="9ADCA15896E941E98F17CD98A86FBB3C">
    <w:name w:val="9ADCA15896E941E98F17CD98A86FBB3C"/>
    <w:rPr/>
  </w:style>
  <w:style w:type="paragraph" w:customStyle="1" w:styleId="9BC27485538E42D68E75F2DC6EF767F7">
    <w:name w:val="9BC27485538E42D68E75F2DC6EF767F7"/>
    <w:rPr/>
  </w:style>
  <w:style w:type="paragraph" w:customStyle="1" w:styleId="300D3D63320C494193B9B7F1B5285127">
    <w:name w:val="300D3D63320C494193B9B7F1B5285127"/>
    <w:rPr/>
  </w:style>
  <w:style w:type="paragraph" w:customStyle="1" w:styleId="AdjacencyBackgroundEven1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2">
    <w:name w:val="相邻背景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2">
    <w:name w:val="相邻(偶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1">
    <w:name w:val="相邻(奇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78C468BE9D774AC88AF052F49A68E1D2">
    <w:name w:val="78C468BE9D774AC88AF052F49A68E1D2"/>
    <w:rPr/>
  </w:style>
  <w:style w:type="paragraph" w:customStyle="1" w:styleId="AdjacencyBackgroundEven10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98875BA1EE284E9780C1605FB3837A84">
    <w:name w:val="98875BA1EE284E9780C1605FB3837A84"/>
    <w:rPr/>
  </w:style>
  <w:style w:type="paragraph" w:customStyle="1" w:styleId="AdjacencyBackgroundOdd3">
    <w:name w:val="相邻背景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B22947D466094773931762B1151167E5">
    <w:name w:val="B22947D466094773931762B1151167E5"/>
    <w:rPr/>
  </w:style>
  <w:style w:type="paragraph" w:customStyle="1" w:styleId="AdjacencyEven3">
    <w:name w:val="相邻(偶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D82A2E4178A04263ADDE0540D3035092">
    <w:name w:val="D82A2E4178A04263ADDE0540D3035092"/>
    <w:rPr/>
  </w:style>
  <w:style w:type="paragraph" w:customStyle="1" w:styleId="7A36480D1CF244F09AE4798BB8BB456E">
    <w:name w:val="7A36480D1CF244F09AE4798BB8BB456E"/>
    <w:rPr/>
  </w:style>
  <w:style w:type="paragraph" w:customStyle="1" w:styleId="0C212341FD3047ABB1790C13C0FBFA16">
    <w:name w:val="0C212341FD3047ABB1790C13C0FBFA16"/>
    <w:rPr/>
  </w:style>
  <w:style w:type="paragraph" w:customStyle="1" w:styleId="4D341C56F45348C1A7D66F1CD919F22E">
    <w:name w:val="4D341C56F45348C1A7D66F1CD919F22E"/>
    <w:rPr/>
  </w:style>
  <w:style w:type="paragraph" w:customStyle="1" w:styleId="1AB1AF1130594A4FB51F958775560290">
    <w:name w:val="1AB1AF1130594A4FB51F958775560290"/>
    <w:rPr/>
  </w:style>
  <w:style w:type="paragraph" w:customStyle="1" w:styleId="A4EDD3997FAB4563A26B813970ACC15A">
    <w:name w:val="A4EDD3997FAB4563A26B813970ACC15A"/>
    <w:rPr/>
  </w:style>
  <w:style w:type="paragraph" w:customStyle="1" w:styleId="B684298B131443B3BDE1ADF957119D01">
    <w:name w:val="B684298B131443B3BDE1ADF957119D01"/>
    <w:rPr/>
  </w:style>
  <w:style w:type="paragraph" w:customStyle="1" w:styleId="5E1687FFB26044E48FFA7619E3C24428">
    <w:name w:val="5E1687FFB26044E48FFA7619E3C24428"/>
    <w:rPr/>
  </w:style>
  <w:style w:type="paragraph" w:customStyle="1" w:styleId="6C27710588574561B0C738C8D5423B0C">
    <w:name w:val="6C27710588574561B0C738C8D5423B0C"/>
    <w:rPr/>
  </w:style>
  <w:style w:type="paragraph" w:customStyle="1" w:styleId="FD197F85C3F247BC9C1109DFBE60B7C8">
    <w:name w:val="FD197F85C3F247BC9C1109DFBE60B7C8"/>
    <w:rPr/>
  </w:style>
  <w:style w:type="paragraph" w:customStyle="1" w:styleId="1E12FB84BA9041B5BA3F119F7CA178A0">
    <w:name w:val="1E12FB84BA9041B5BA3F119F7CA178A0"/>
    <w:rPr/>
  </w:style>
  <w:style w:type="paragraph" w:customStyle="1" w:styleId="D13B2A79C7464FA386AAEF2894B47671">
    <w:name w:val="D13B2A79C7464FA386AAEF2894B47671"/>
    <w:rPr/>
  </w:style>
  <w:style w:type="paragraph" w:customStyle="1" w:styleId="8E50C7CC9F6241D3A2773EDD0F044D15">
    <w:name w:val="8E50C7CC9F6241D3A2773EDD0F044D15"/>
    <w:rPr/>
  </w:style>
  <w:style w:type="paragraph" w:customStyle="1" w:styleId="F5F3E68C6CFD448885289C9C55BDB5BD">
    <w:name w:val="F5F3E68C6CFD448885289C9C55BDB5BD"/>
    <w:rPr/>
  </w:style>
  <w:style w:type="paragraph" w:customStyle="1" w:styleId="E04CD399E5B641F18759BCE8FD51688C">
    <w:name w:val="E04CD399E5B641F18759BCE8FD51688C"/>
    <w:rPr/>
  </w:style>
  <w:style w:type="paragraph" w:customStyle="1" w:styleId="32D6D39C804B4C72BB6917D1B5392145">
    <w:name w:val="32D6D39C804B4C72BB6917D1B5392145"/>
    <w:rPr/>
  </w:style>
  <w:style w:type="paragraph" w:customStyle="1" w:styleId="54B1AF2D0C424C3AA6A2CA554D547D36">
    <w:name w:val="54B1AF2D0C424C3AA6A2CA554D547D36"/>
    <w:rPr/>
  </w:style>
  <w:style w:type="paragraph" w:customStyle="1" w:styleId="20AB54383F004B02A5F4BD7E3AD9EDC4">
    <w:name w:val="20AB54383F004B02A5F4BD7E3AD9EDC4"/>
    <w:rPr/>
  </w:style>
  <w:style w:type="paragraph" w:customStyle="1" w:styleId="67FEECB3F4144C45851CDBEBA77F8A1D">
    <w:name w:val="67FEECB3F4144C45851CDBEBA77F8A1D"/>
    <w:rPr/>
  </w:style>
  <w:style w:type="paragraph" w:customStyle="1" w:styleId="E5544CA94DB043D0862022E0A9EA0884">
    <w:name w:val="E5544CA94DB043D0862022E0A9EA0884"/>
    <w:rPr/>
  </w:style>
  <w:style w:type="paragraph" w:customStyle="1" w:styleId="D5BC8933C1D04A77957E863F709553AA">
    <w:name w:val="D5BC8933C1D04A77957E863F709553AA"/>
    <w:rPr/>
  </w:style>
  <w:style w:type="paragraph" w:customStyle="1" w:styleId="C23F8A77905D4545ABF042A5379E97C7">
    <w:name w:val="C23F8A77905D4545ABF042A5379E97C7"/>
    <w:rPr/>
  </w:style>
  <w:style w:type="paragraph" w:customStyle="1" w:styleId="C40D4C284DD54F52A45D347DC5827EF2">
    <w:name w:val="C40D4C284DD54F52A45D347DC5827EF2"/>
    <w:rPr/>
  </w:style>
  <w:style w:type="paragraph" w:customStyle="1" w:styleId="91075AA41C1F474C885DEEC022E93A8A">
    <w:name w:val="91075AA41C1F474C885DEEC022E93A8A"/>
    <w:rPr/>
  </w:style>
  <w:style w:type="paragraph" w:customStyle="1" w:styleId="27FC7B55F21B4CD0810649504782BE5E">
    <w:name w:val="27FC7B55F21B4CD0810649504782BE5E"/>
    <w:rPr/>
  </w:style>
  <w:style w:type="paragraph" w:customStyle="1" w:styleId="3D14D868FE114794AB0534F3B52BB5EB">
    <w:name w:val="3D14D868FE114794AB0534F3B52BB5EB"/>
    <w:rPr/>
  </w:style>
  <w:style w:type="paragraph" w:customStyle="1" w:styleId="AB23EC8968614510827193F14799BDDD">
    <w:name w:val="AB23EC8968614510827193F14799BDDD"/>
    <w:rPr/>
  </w:style>
  <w:style w:type="paragraph" w:customStyle="1" w:styleId="BD03F96CC5F74CF7904A833BA35748AD">
    <w:name w:val="BD03F96CC5F74CF7904A833BA35748AD"/>
    <w:rPr/>
  </w:style>
  <w:style w:type="paragraph" w:customStyle="1" w:styleId="D1BF17A3EF734E07BA299D0EB62CACC5">
    <w:name w:val="D1BF17A3EF734E07BA299D0EB62CACC5"/>
    <w:rPr/>
  </w:style>
  <w:style w:type="character" w:customStyle="1" w:styleId="PersonalNameChar">
    <w:name w:val="人员姓名字符"/>
    <w:basedOn w:val="TitleChar"/>
    <w:link w:val="PersonalName"/>
    <w:rPr>
      <w:rFonts w:asciiTheme="majorHAnsi" w:hAnsiTheme="majorHAnsi" w:cstheme="majorBidi" w:eastAsiaTheme="majorEastAsia"/>
      <w:b/>
      <w:color w:val="1F497D" w:themeColor="text2"/>
      <w:kern w:val="28"/>
      <w:sz w:val="28"/>
      <w:szCs w:val="28"/>
      <w14:ligatures w14:val="standard"/>
      <w14:numForm w14:val="oldStyle"/>
    </w:rPr>
  </w:style>
  <w:style w:type="paragraph" w:customStyle="1" w:styleId="991FF546CD26408DBC6DA66442370436">
    <w:name w:val="991FF546CD26408DBC6DA66442370436"/>
    <w:rPr/>
  </w:style>
  <w:style w:type="paragraph" w:customStyle="1" w:styleId="AAF36AD954ED444FB412C25438A9EA40">
    <w:name w:val="AAF36AD954ED444FB412C25438A9EA40"/>
    <w:rPr/>
  </w:style>
  <w:style w:type="paragraph" w:customStyle="1" w:styleId="6A30673E12734519B27131ED2A755704">
    <w:name w:val="6A30673E12734519B27131ED2A755704"/>
    <w:rPr/>
  </w:style>
  <w:style w:type="paragraph" w:customStyle="1" w:styleId="38BCBCDAD407424CBC166837CC7DA258">
    <w:name w:val="38BCBCDAD407424CBC166837CC7DA258"/>
    <w:rPr/>
  </w:style>
  <w:style w:type="paragraph" w:customStyle="1" w:styleId="99C11EC7524E441BA6CC628CBF0999BB">
    <w:name w:val="99C11EC7524E441BA6CC628CBF0999BB"/>
    <w:rPr/>
  </w:style>
  <w:style w:type="paragraph" w:customStyle="1" w:styleId="84E6B145358F483390A3A4495DD84B6E">
    <w:name w:val="84E6B145358F483390A3A4495DD84B6E"/>
    <w:rPr/>
  </w:style>
  <w:style w:type="paragraph" w:customStyle="1" w:styleId="2D3062D2F2F4444298CC52061CF6813F">
    <w:name w:val="2D3062D2F2F4444298CC52061CF6813F"/>
    <w:rPr/>
  </w:style>
  <w:style w:type="paragraph" w:customStyle="1" w:styleId="B39F3D256EDD4C93B085815EEAF9B0A3">
    <w:name w:val="B39F3D256EDD4C93B085815EEAF9B0A3"/>
    <w:rPr/>
  </w:style>
  <w:style w:type="paragraph" w:customStyle="1" w:styleId="4FA694FBC137449090A7B106481E487A">
    <w:name w:val="4FA694FBC137449090A7B106481E487A"/>
    <w:rPr/>
  </w:style>
  <w:style w:type="paragraph" w:customStyle="1" w:styleId="3B9B9A43C60647E2BC682D79AF682B3E">
    <w:name w:val="3B9B9A43C60647E2BC682D79AF682B3E"/>
    <w:rPr/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5"/>
    <w:lsdException w:name="Default Paragraph Font" w:uiPriority="1"/>
    <w:lsdException w:name="Subtitle" w:semiHidden="0" w:uiPriority="11" w:unhideWhenUsed="0" w:qFormat="1"/>
    <w:lsdException w:name="Salutation" w:uiPriority="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/>
      <w:bCs/>
      <w:color w:val="4F81BD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auto"/>
      <w:sz w:val="26"/>
      <w:szCs w:val="26"/>
    </w:rPr>
  </w:style>
  <w:style w:type="paragraph" w:styleId="ListParagraph">
    <w:name w:val="List Paragraph"/>
    <w:basedOn w:val="Normal"/>
    <w:uiPriority w:val="34"/>
    <w:qFormat/>
    <w:pPr>
      <w:spacing w:after="160" w:line="240" w:lineRule="auto"/>
      <w:ind w:left="720" w:hanging="288"/>
      <w:contextualSpacing/>
    </w:pPr>
    <w:rPr>
      <w:rFonts w:eastAsiaTheme="minorHAnsi" w:cstheme="minorBidi"/>
      <w:color w:val="1F497D" w:themeColor="text2"/>
      <w:sz w:val="21"/>
      <w:szCs w:val="21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/>
      <w:bCs/>
      <w:color w:val="auto"/>
      <w:sz w:val="28"/>
      <w:szCs w:val="28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kern w:val="28"/>
      <w:sz w:val="80"/>
      <w:szCs w:val="80"/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customStyle="1" w:styleId="SectionHeading">
    <w:name w:val="节标题"/>
    <w:basedOn w:val="Heading1"/>
    <w:next w:val="Normal"/>
    <w:link w:val="SectionHeadingChar"/>
    <w:qFormat/>
    <w:pPr>
      <w:spacing w:before="360" w:line="240" w:lineRule="auto"/>
    </w:pPr>
    <w:rPr>
      <w:color w:val="1F497D" w:themeColor="text2"/>
      <w:sz w:val="24"/>
      <w14:numForm w14:val="oldStyle"/>
    </w:rPr>
  </w:style>
  <w:style w:type="paragraph" w:customStyle="1" w:styleId="Subsection">
    <w:name w:val="子节"/>
    <w:basedOn w:val="Heading2"/>
    <w:link w:val="SubsectionChar"/>
    <w:qFormat/>
    <w:pPr>
      <w:spacing w:before="0" w:line="240" w:lineRule="auto"/>
    </w:pPr>
    <w:rPr>
      <w:b w:val="0"/>
      <w:color w:val="1F497D" w:themeColor="text2"/>
      <w:sz w:val="21"/>
    </w:rPr>
  </w:style>
  <w:style w:type="paragraph" w:customStyle="1" w:styleId="SubsectionDate">
    <w:name w:val="子节日期"/>
    <w:basedOn w:val="Normal"/>
    <w:link w:val="SubsectionDateChar"/>
    <w:qFormat/>
    <w:pPr>
      <w:spacing w:after="160" w:line="264" w:lineRule="auto"/>
    </w:pPr>
    <w:rPr>
      <w:rFonts w:eastAsiaTheme="minorHAnsi" w:cstheme="minorBidi"/>
      <w:sz w:val="21"/>
      <w:szCs w:val="21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losing">
    <w:name w:val="Closing"/>
    <w:basedOn w:val="Normal"/>
    <w:link w:val="ClosingChar"/>
    <w:uiPriority w:val="5"/>
    <w:unhideWhenUsed/>
    <w:pPr>
      <w:spacing w:before="480" w:after="960" w:line="264" w:lineRule="auto"/>
      <w:contextualSpacing/>
    </w:pPr>
    <w:rPr>
      <w:rFonts w:eastAsiaTheme="minorHAnsi" w:cstheme="minorBidi"/>
      <w:b/>
      <w:color w:val="1F497D" w:themeColor="text2"/>
      <w:sz w:val="21"/>
      <w:szCs w:val="21"/>
    </w:rPr>
  </w:style>
  <w:style w:type="character" w:customStyle="1" w:styleId="ClosingChar">
    <w:name w:val="Closing Char"/>
    <w:basedOn w:val="DefaultParagraphFont"/>
    <w:link w:val="Closing"/>
    <w:uiPriority w:val="5"/>
    <w:rPr>
      <w:rFonts w:eastAsiaTheme="minorHAnsi"/>
      <w:b/>
      <w:color w:val="1F497D" w:themeColor="text2"/>
      <w:sz w:val="21"/>
    </w:rPr>
  </w:style>
  <w:style w:type="paragraph" w:customStyle="1" w:styleId="RecipientAddress">
    <w:name w:val="收件人地址"/>
    <w:basedOn w:val="NoSpacing"/>
    <w:uiPriority w:val="3"/>
    <w:qFormat/>
    <w:pPr>
      <w:spacing w:after="360"/>
      <w:contextualSpacing/>
    </w:pPr>
    <w:rPr>
      <w:color w:val="1F497D" w:themeColor="text2"/>
      <w:sz w:val="21"/>
    </w:rPr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  <w:color w:val="1F497D" w:themeColor="text2"/>
      <w:sz w:val="21"/>
    </w:rPr>
  </w:style>
  <w:style w:type="character" w:customStyle="1" w:styleId="SalutationChar">
    <w:name w:val="Salutation Char"/>
    <w:basedOn w:val="DefaultParagraphFont"/>
    <w:link w:val="Salutation"/>
    <w:uiPriority w:val="4"/>
    <w:rPr>
      <w:rFonts w:eastAsiaTheme="minorHAnsi"/>
      <w:b/>
      <w:color w:val="1F497D" w:themeColor="text2"/>
      <w:sz w:val="21"/>
    </w:rPr>
  </w:style>
  <w:style w:type="paragraph" w:customStyle="1" w:styleId="SenderAddress">
    <w:name w:val="发件人地址"/>
    <w:basedOn w:val="NoSpacing"/>
    <w:qFormat/>
    <w:pPr>
      <w:spacing w:line="274" w:lineRule="auto"/>
    </w:pPr>
    <w:rPr>
      <w:sz w:val="21"/>
    </w:rPr>
  </w:style>
  <w:style w:type="paragraph" w:styleId="Signature">
    <w:name w:val="Signature"/>
    <w:basedOn w:val="Normal"/>
    <w:link w:val="SignatureChar"/>
    <w:uiPriority w:val="99"/>
    <w:unhideWhenUsed/>
    <w:pPr>
      <w:spacing w:after="160" w:line="264" w:lineRule="auto"/>
      <w:contextualSpacing/>
    </w:pPr>
    <w:rPr>
      <w:rFonts w:eastAsiaTheme="minorHAnsi" w:cstheme="minorBidi"/>
      <w:sz w:val="21"/>
      <w:szCs w:val="21"/>
    </w:rPr>
  </w:style>
  <w:style w:type="character" w:customStyle="1" w:styleId="SignatureChar">
    <w:name w:val="Signature Char"/>
    <w:basedOn w:val="DefaultParagraphFont"/>
    <w:link w:val="Signature"/>
    <w:uiPriority w:val="99"/>
    <w:rPr>
      <w:rFonts w:eastAsiaTheme="minorHAnsi"/>
      <w:sz w:val="21"/>
    </w:rPr>
  </w:style>
  <w:style w:type="paragraph" w:customStyle="1" w:styleId="PersonalName">
    <w:name w:val="人员姓名"/>
    <w:basedOn w:val="Title"/>
    <w:link w:val="PersonalNameChar"/>
    <w:qFormat/>
    <w:rPr>
      <w:b/>
      <w:sz w:val="28"/>
      <w:szCs w:val="28"/>
    </w:rPr>
  </w:style>
  <w:style w:type="paragraph" w:customStyle="1" w:styleId="Phone">
    <w:name w:val="电话"/>
    <w:basedOn w:val="NoSpacing"/>
    <w:qFormat/>
    <w:rPr>
      <w:sz w:val="24"/>
    </w:rPr>
  </w:style>
  <w:style w:type="paragraph" w:customStyle="1" w:styleId="SubsectionText">
    <w:name w:val="子节文字"/>
    <w:basedOn w:val="Normal"/>
    <w:uiPriority w:val="5"/>
    <w:qFormat/>
    <w:pPr>
      <w:spacing w:after="320"/>
      <w:contextualSpacing/>
    </w:pPr>
    <w:rPr>
      <w:rFonts w:eastAsiaTheme="minorHAnsi"/>
      <w:color w:val="000000" w:themeColor="text1"/>
      <w:sz w:val="20"/>
      <w:szCs w:val="20"/>
    </w:rPr>
  </w:style>
  <w:style w:type="paragraph" w:styleId="ListBullet">
    <w:name w:val="List Bullet"/>
    <w:basedOn w:val="Normal"/>
    <w:uiPriority w:val="99"/>
    <w:semiHidden/>
    <w:unhideWhenUsed/>
    <w:pPr>
      <w:tabs>
        <w:tab w:val="num" w:pos="720"/>
      </w:tabs>
      <w:ind w:left="720" w:hanging="720"/>
      <w:contextualSpacing/>
    </w:pPr>
  </w:style>
  <w:style w:type="paragraph" w:customStyle="1" w:styleId="AdjacencyBackgroundEven">
    <w:name w:val="相邻背景(偶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">
    <w:name w:val="相邻背景(奇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">
    <w:name w:val="相邻(偶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">
    <w:name w:val="相邻(奇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Even0">
    <w:name w:val="相邻背景(偶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1">
    <w:name w:val="相邻背景(奇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1">
    <w:name w:val="相邻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Page">
    <w:name w:val="相邻(奇数页)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73000DF9259D4C4CA1EFAE116EED53F6">
    <w:name w:val="73000DF9259D4C4CA1EFAE116EED53F6"/>
    <w:pPr>
      <w:spacing w:after="160" w:line="264" w:lineRule="auto"/>
    </w:pPr>
    <w:rPr>
      <w:rFonts w:eastAsiaTheme="minorHAnsi"/>
      <w:sz w:val="21"/>
    </w:rPr>
  </w:style>
  <w:style w:type="paragraph" w:customStyle="1" w:styleId="FE1F95D9F0F046F690AAFF55E19FE4C7">
    <w:name w:val="FE1F95D9F0F046F690AAFF55E19FE4C7"/>
    <w:pPr>
      <w:spacing w:after="160" w:line="264" w:lineRule="auto"/>
    </w:pPr>
    <w:rPr>
      <w:rFonts w:eastAsiaTheme="minorHAnsi"/>
      <w:sz w:val="21"/>
    </w:rPr>
  </w:style>
  <w:style w:type="paragraph" w:customStyle="1" w:styleId="C43C1FEC383B45D4BF997D4E586086F7">
    <w:name w:val="C43C1FEC383B45D4BF997D4E586086F7"/>
    <w:pPr>
      <w:spacing w:after="0" w:line="240" w:lineRule="auto"/>
      <w:contextualSpacing/>
    </w:pPr>
    <w:rPr>
      <w:rFonts w:asciiTheme="majorHAnsi" w:hAnsiTheme="majorHAnsi" w:cstheme="majorBidi" w:eastAsiaTheme="majorEastAsia"/>
      <w:b/>
      <w:color w:val="1F497D" w:themeColor="text2"/>
      <w:kern w:val="28"/>
      <w:sz w:val="28"/>
      <w:szCs w:val="28"/>
      <w14:ligatures w14:val="standard"/>
      <w14:numForm w14:val="oldStyle"/>
    </w:rPr>
  </w:style>
  <w:style w:type="paragraph" w:customStyle="1" w:styleId="A3E2C78F6A0845CE840480DD9E09607C">
    <w:name w:val="A3E2C78F6A0845CE840480DD9E09607C"/>
    <w:pPr>
      <w:spacing w:after="0" w:line="240" w:lineRule="auto"/>
    </w:pPr>
    <w:rPr>
      <w:rFonts w:eastAsiaTheme="minorHAnsi"/>
      <w:sz w:val="24"/>
    </w:rPr>
  </w:style>
  <w:style w:type="paragraph" w:customStyle="1" w:styleId="52C13499B74E41CE84FD3C96612F2EC0">
    <w:name w:val="52C13499B74E41CE84FD3C96612F2EC0"/>
    <w:pPr>
      <w:spacing w:after="0" w:line="274" w:lineRule="auto"/>
    </w:pPr>
    <w:rPr>
      <w:rFonts w:eastAsiaTheme="minorHAnsi"/>
      <w:sz w:val="21"/>
    </w:rPr>
  </w:style>
  <w:style w:type="paragraph" w:customStyle="1" w:styleId="393293CF62044BE2A486D03F39CCD9BF">
    <w:name w:val="393293CF62044BE2A486D03F39CCD9BF"/>
    <w:pPr>
      <w:spacing w:after="0" w:line="274" w:lineRule="auto"/>
    </w:pPr>
    <w:rPr>
      <w:rFonts w:eastAsiaTheme="minorHAnsi"/>
      <w:sz w:val="21"/>
    </w:rPr>
  </w:style>
  <w:style w:type="paragraph" w:customStyle="1" w:styleId="AB0B48B9FF4848E7843352344E0537B7">
    <w:name w:val="AB0B48B9FF4848E7843352344E0537B7"/>
    <w:pPr>
      <w:spacing w:after="0" w:line="274" w:lineRule="auto"/>
    </w:pPr>
    <w:rPr>
      <w:rFonts w:eastAsiaTheme="minorHAnsi"/>
      <w:sz w:val="21"/>
    </w:rPr>
  </w:style>
  <w:style w:type="paragraph" w:customStyle="1" w:styleId="73000DF9259D4C4CA1EFAE116EED53F61">
    <w:name w:val="73000DF9259D4C4CA1EFAE116EED53F61"/>
    <w:pPr>
      <w:spacing w:after="160" w:line="264" w:lineRule="auto"/>
    </w:pPr>
    <w:rPr>
      <w:rFonts w:eastAsiaTheme="minorHAnsi"/>
      <w:sz w:val="21"/>
    </w:rPr>
  </w:style>
  <w:style w:type="paragraph" w:customStyle="1" w:styleId="FE1F95D9F0F046F690AAFF55E19FE4C71">
    <w:name w:val="FE1F95D9F0F046F690AAFF55E19FE4C71"/>
    <w:pPr>
      <w:spacing w:after="160" w:line="264" w:lineRule="auto"/>
    </w:pPr>
    <w:rPr>
      <w:rFonts w:eastAsiaTheme="minorHAnsi"/>
      <w:sz w:val="21"/>
    </w:rPr>
  </w:style>
  <w:style w:type="paragraph" w:customStyle="1" w:styleId="E475D291D2B042B29325B9DFBD7154B7">
    <w:name w:val="E475D291D2B042B29325B9DFBD7154B7"/>
    <w:rPr/>
  </w:style>
  <w:style w:type="paragraph" w:customStyle="1" w:styleId="3BAC7C49AB3646B880759B368F2A2F43">
    <w:name w:val="3BAC7C49AB3646B880759B368F2A2F43"/>
    <w:rPr/>
  </w:style>
  <w:style w:type="paragraph" w:customStyle="1" w:styleId="628A8B9071AF4E95BD0689B0AD53634C">
    <w:name w:val="628A8B9071AF4E95BD0689B0AD53634C"/>
    <w:rPr/>
  </w:style>
  <w:style w:type="paragraph" w:customStyle="1" w:styleId="26A5DF3BC03A433FA0E5214675BA85DB">
    <w:name w:val="26A5DF3BC03A433FA0E5214675BA85DB"/>
    <w:rPr/>
  </w:style>
  <w:style w:type="paragraph" w:customStyle="1" w:styleId="2EBD14F83F7C4FA6B022C1D9895DA4F3">
    <w:name w:val="2EBD14F83F7C4FA6B022C1D9895DA4F3"/>
    <w:rPr/>
  </w:style>
  <w:style w:type="character" w:customStyle="1" w:styleId="SubsectionChar">
    <w:name w:val="子节标题"/>
    <w:basedOn w:val="Heading2Char"/>
    <w:link w:val="Subsection"/>
    <w:rPr>
      <w:rFonts w:asciiTheme="majorHAnsi" w:hAnsiTheme="majorHAnsi" w:cstheme="majorBidi" w:eastAsiaTheme="majorEastAsia"/>
      <w:b w:val="0"/>
      <w:bCs/>
      <w:color w:val="1F497D" w:themeColor="text2"/>
      <w:sz w:val="21"/>
      <w:szCs w:val="21"/>
    </w:rPr>
  </w:style>
  <w:style w:type="paragraph" w:customStyle="1" w:styleId="3FC053C65B5D45EFA48F6EDC83D57556">
    <w:name w:val="3FC053C65B5D45EFA48F6EDC83D57556"/>
    <w:rPr/>
  </w:style>
  <w:style w:type="character" w:customStyle="1" w:styleId="SubsectionDateChar">
    <w:name w:val="子节日期字符"/>
    <w:basedOn w:val="DefaultParagraphFont"/>
    <w:link w:val="SubsectionDate"/>
    <w:rPr>
      <w:rFonts w:eastAsiaTheme="minorHAnsi"/>
      <w:sz w:val="21"/>
    </w:rPr>
  </w:style>
  <w:style w:type="paragraph" w:customStyle="1" w:styleId="4C8DFBC2E1FD46E3AB7901706CD04A4C">
    <w:name w:val="4C8DFBC2E1FD46E3AB7901706CD04A4C"/>
    <w:rPr/>
  </w:style>
  <w:style w:type="paragraph" w:customStyle="1" w:styleId="852345CC05BA4716B74F0CAB60FB33FE">
    <w:name w:val="852345CC05BA4716B74F0CAB60FB33FE"/>
    <w:rPr/>
  </w:style>
  <w:style w:type="paragraph" w:customStyle="1" w:styleId="A703EB55C44944C2AEF3B08375101051">
    <w:name w:val="A703EB55C44944C2AEF3B08375101051"/>
    <w:rPr/>
  </w:style>
  <w:style w:type="paragraph" w:customStyle="1" w:styleId="FAB4F4F9BAF744EDA9AD816139455AD9">
    <w:name w:val="FAB4F4F9BAF744EDA9AD816139455AD9"/>
    <w:rPr/>
  </w:style>
  <w:style w:type="paragraph" w:customStyle="1" w:styleId="53C1FDF4F9CC4F1EA8DB020584A768A9">
    <w:name w:val="53C1FDF4F9CC4F1EA8DB020584A768A9"/>
    <w:rPr/>
  </w:style>
  <w:style w:type="character" w:customStyle="1" w:styleId="SectionHeadingChar">
    <w:name w:val="节标题字符"/>
    <w:basedOn w:val="Heading1Char"/>
    <w:link w:val="SectionHeading"/>
    <w:rPr>
      <w:rFonts w:asciiTheme="majorHAnsi" w:hAnsiTheme="majorHAnsi" w:cstheme="majorBidi" w:eastAsiaTheme="majorEastAsia"/>
      <w:b/>
      <w:bCs/>
      <w:color w:val="1F497D" w:themeColor="text2"/>
      <w:sz w:val="24"/>
      <w:szCs w:val="24"/>
      <w14:numForm w14:val="oldStyle"/>
    </w:rPr>
  </w:style>
  <w:style w:type="paragraph" w:customStyle="1" w:styleId="950F5BD300714773B3A459DDEB7E47CE">
    <w:name w:val="950F5BD300714773B3A459DDEB7E47CE"/>
    <w:rPr/>
  </w:style>
  <w:style w:type="paragraph" w:customStyle="1" w:styleId="19F06DC614C7401C83571F8497DEEA01">
    <w:name w:val="19F06DC614C7401C83571F8497DEEA01"/>
    <w:rPr/>
  </w:style>
  <w:style w:type="paragraph" w:customStyle="1" w:styleId="5152B0D2DC5D46FBB2E87AC15CCEE33A">
    <w:name w:val="5152B0D2DC5D46FBB2E87AC15CCEE33A"/>
    <w:rPr/>
  </w:style>
  <w:style w:type="paragraph" w:customStyle="1" w:styleId="7333A7A7E6B247DCA45FC197263EAB15">
    <w:name w:val="7333A7A7E6B247DCA45FC197263EAB15"/>
    <w:rPr/>
  </w:style>
  <w:style w:type="paragraph" w:customStyle="1" w:styleId="E33F72800A6B47A9B95D6BBFDB5B5EA4">
    <w:name w:val="E33F72800A6B47A9B95D6BBFDB5B5EA4"/>
    <w:rPr/>
  </w:style>
  <w:style w:type="paragraph" w:customStyle="1" w:styleId="34C0D9041F914680888C9F9DD21519B4">
    <w:name w:val="34C0D9041F914680888C9F9DD21519B4"/>
    <w:rPr/>
  </w:style>
  <w:style w:type="paragraph" w:customStyle="1" w:styleId="A7EB4A9D94794D0CB4AF1D510A13B9A1">
    <w:name w:val="A7EB4A9D94794D0CB4AF1D510A13B9A1"/>
    <w:rPr/>
  </w:style>
  <w:style w:type="paragraph" w:customStyle="1" w:styleId="B7BAEB0D4BF34E6882A584A540D023E1">
    <w:name w:val="B7BAEB0D4BF34E6882A584A540D023E1"/>
    <w:rPr/>
  </w:style>
  <w:style w:type="paragraph" w:customStyle="1" w:styleId="0791520F73A7455AAFF55CC8D8126124">
    <w:name w:val="0791520F73A7455AAFF55CC8D8126124"/>
    <w:rPr/>
  </w:style>
  <w:style w:type="paragraph" w:customStyle="1" w:styleId="8E239DC93515472B8BC57A846AE12A93">
    <w:name w:val="8E239DC93515472B8BC57A846AE12A93"/>
    <w:rPr/>
  </w:style>
  <w:style w:type="paragraph" w:customStyle="1" w:styleId="C7039716A53E47B6B9E35062ED5A7361">
    <w:name w:val="C7039716A53E47B6B9E35062ED5A7361"/>
    <w:rPr/>
  </w:style>
  <w:style w:type="paragraph" w:customStyle="1" w:styleId="9573BCA139E546418A7B200270CB15D4">
    <w:name w:val="9573BCA139E546418A7B200270CB15D4"/>
    <w:rPr/>
  </w:style>
  <w:style w:type="paragraph" w:customStyle="1" w:styleId="3565A2B33AE54FC594C8845113A641B2">
    <w:name w:val="3565A2B33AE54FC594C8845113A641B2"/>
    <w:rPr/>
  </w:style>
  <w:style w:type="paragraph" w:customStyle="1" w:styleId="9ADCA15896E941E98F17CD98A86FBB3C">
    <w:name w:val="9ADCA15896E941E98F17CD98A86FBB3C"/>
    <w:rPr/>
  </w:style>
  <w:style w:type="paragraph" w:customStyle="1" w:styleId="9BC27485538E42D68E75F2DC6EF767F7">
    <w:name w:val="9BC27485538E42D68E75F2DC6EF767F7"/>
    <w:rPr/>
  </w:style>
  <w:style w:type="paragraph" w:customStyle="1" w:styleId="300D3D63320C494193B9B7F1B5285127">
    <w:name w:val="300D3D63320C494193B9B7F1B5285127"/>
    <w:rPr/>
  </w:style>
  <w:style w:type="paragraph" w:customStyle="1" w:styleId="AdjacencyBackgroundEven1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BackgroundOdd2">
    <w:name w:val="相邻背景(奇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Even2">
    <w:name w:val="相邻(偶数页)2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AdjacencyOdd1">
    <w:name w:val="相邻(奇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78C468BE9D774AC88AF052F49A68E1D2">
    <w:name w:val="78C468BE9D774AC88AF052F49A68E1D2"/>
    <w:rPr/>
  </w:style>
  <w:style w:type="paragraph" w:customStyle="1" w:styleId="AdjacencyBackgroundEven10">
    <w:name w:val="相邻背景(偶数页)1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98875BA1EE284E9780C1605FB3837A84">
    <w:name w:val="98875BA1EE284E9780C1605FB3837A84"/>
    <w:rPr/>
  </w:style>
  <w:style w:type="paragraph" w:customStyle="1" w:styleId="AdjacencyBackgroundOdd3">
    <w:name w:val="相邻背景(奇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B22947D466094773931762B1151167E5">
    <w:name w:val="B22947D466094773931762B1151167E5"/>
    <w:rPr/>
  </w:style>
  <w:style w:type="paragraph" w:customStyle="1" w:styleId="AdjacencyEven3">
    <w:name w:val="相邻(偶数页)3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D82A2E4178A04263ADDE0540D3035092">
    <w:name w:val="D82A2E4178A04263ADDE0540D3035092"/>
    <w:rPr/>
  </w:style>
  <w:style w:type="paragraph" w:customStyle="1" w:styleId="7A36480D1CF244F09AE4798BB8BB456E">
    <w:name w:val="7A36480D1CF244F09AE4798BB8BB456E"/>
    <w:rPr/>
  </w:style>
  <w:style w:type="paragraph" w:customStyle="1" w:styleId="0C212341FD3047ABB1790C13C0FBFA16">
    <w:name w:val="0C212341FD3047ABB1790C13C0FBFA16"/>
    <w:rPr/>
  </w:style>
  <w:style w:type="paragraph" w:customStyle="1" w:styleId="4D341C56F45348C1A7D66F1CD919F22E">
    <w:name w:val="4D341C56F45348C1A7D66F1CD919F22E"/>
    <w:rPr/>
  </w:style>
  <w:style w:type="paragraph" w:customStyle="1" w:styleId="1AB1AF1130594A4FB51F958775560290">
    <w:name w:val="1AB1AF1130594A4FB51F958775560290"/>
    <w:rPr/>
  </w:style>
  <w:style w:type="paragraph" w:customStyle="1" w:styleId="A4EDD3997FAB4563A26B813970ACC15A">
    <w:name w:val="A4EDD3997FAB4563A26B813970ACC15A"/>
    <w:rPr/>
  </w:style>
  <w:style w:type="paragraph" w:customStyle="1" w:styleId="B684298B131443B3BDE1ADF957119D01">
    <w:name w:val="B684298B131443B3BDE1ADF957119D01"/>
    <w:rPr/>
  </w:style>
  <w:style w:type="paragraph" w:customStyle="1" w:styleId="5E1687FFB26044E48FFA7619E3C24428">
    <w:name w:val="5E1687FFB26044E48FFA7619E3C24428"/>
    <w:rPr/>
  </w:style>
  <w:style w:type="paragraph" w:customStyle="1" w:styleId="6C27710588574561B0C738C8D5423B0C">
    <w:name w:val="6C27710588574561B0C738C8D5423B0C"/>
    <w:rPr/>
  </w:style>
  <w:style w:type="paragraph" w:customStyle="1" w:styleId="FD197F85C3F247BC9C1109DFBE60B7C8">
    <w:name w:val="FD197F85C3F247BC9C1109DFBE60B7C8"/>
    <w:rPr/>
  </w:style>
  <w:style w:type="paragraph" w:customStyle="1" w:styleId="1E12FB84BA9041B5BA3F119F7CA178A0">
    <w:name w:val="1E12FB84BA9041B5BA3F119F7CA178A0"/>
    <w:rPr/>
  </w:style>
  <w:style w:type="paragraph" w:customStyle="1" w:styleId="D13B2A79C7464FA386AAEF2894B47671">
    <w:name w:val="D13B2A79C7464FA386AAEF2894B47671"/>
    <w:rPr/>
  </w:style>
  <w:style w:type="paragraph" w:customStyle="1" w:styleId="8E50C7CC9F6241D3A2773EDD0F044D15">
    <w:name w:val="8E50C7CC9F6241D3A2773EDD0F044D15"/>
    <w:rPr/>
  </w:style>
  <w:style w:type="paragraph" w:customStyle="1" w:styleId="F5F3E68C6CFD448885289C9C55BDB5BD">
    <w:name w:val="F5F3E68C6CFD448885289C9C55BDB5BD"/>
    <w:rPr/>
  </w:style>
  <w:style w:type="paragraph" w:customStyle="1" w:styleId="E04CD399E5B641F18759BCE8FD51688C">
    <w:name w:val="E04CD399E5B641F18759BCE8FD51688C"/>
    <w:rPr/>
  </w:style>
  <w:style w:type="paragraph" w:customStyle="1" w:styleId="32D6D39C804B4C72BB6917D1B5392145">
    <w:name w:val="32D6D39C804B4C72BB6917D1B5392145"/>
    <w:rPr/>
  </w:style>
  <w:style w:type="paragraph" w:customStyle="1" w:styleId="54B1AF2D0C424C3AA6A2CA554D547D36">
    <w:name w:val="54B1AF2D0C424C3AA6A2CA554D547D36"/>
    <w:rPr/>
  </w:style>
  <w:style w:type="paragraph" w:customStyle="1" w:styleId="20AB54383F004B02A5F4BD7E3AD9EDC4">
    <w:name w:val="20AB54383F004B02A5F4BD7E3AD9EDC4"/>
    <w:rPr/>
  </w:style>
  <w:style w:type="paragraph" w:customStyle="1" w:styleId="67FEECB3F4144C45851CDBEBA77F8A1D">
    <w:name w:val="67FEECB3F4144C45851CDBEBA77F8A1D"/>
    <w:rPr/>
  </w:style>
  <w:style w:type="paragraph" w:customStyle="1" w:styleId="E5544CA94DB043D0862022E0A9EA0884">
    <w:name w:val="E5544CA94DB043D0862022E0A9EA0884"/>
    <w:rPr/>
  </w:style>
  <w:style w:type="paragraph" w:customStyle="1" w:styleId="D5BC8933C1D04A77957E863F709553AA">
    <w:name w:val="D5BC8933C1D04A77957E863F709553AA"/>
    <w:rPr/>
  </w:style>
  <w:style w:type="paragraph" w:customStyle="1" w:styleId="C23F8A77905D4545ABF042A5379E97C7">
    <w:name w:val="C23F8A77905D4545ABF042A5379E97C7"/>
    <w:rPr/>
  </w:style>
  <w:style w:type="paragraph" w:customStyle="1" w:styleId="C40D4C284DD54F52A45D347DC5827EF2">
    <w:name w:val="C40D4C284DD54F52A45D347DC5827EF2"/>
    <w:rPr/>
  </w:style>
  <w:style w:type="paragraph" w:customStyle="1" w:styleId="91075AA41C1F474C885DEEC022E93A8A">
    <w:name w:val="91075AA41C1F474C885DEEC022E93A8A"/>
    <w:rPr/>
  </w:style>
  <w:style w:type="paragraph" w:customStyle="1" w:styleId="27FC7B55F21B4CD0810649504782BE5E">
    <w:name w:val="27FC7B55F21B4CD0810649504782BE5E"/>
    <w:rPr/>
  </w:style>
  <w:style w:type="paragraph" w:customStyle="1" w:styleId="3D14D868FE114794AB0534F3B52BB5EB">
    <w:name w:val="3D14D868FE114794AB0534F3B52BB5EB"/>
    <w:rPr/>
  </w:style>
  <w:style w:type="paragraph" w:customStyle="1" w:styleId="AB23EC8968614510827193F14799BDDD">
    <w:name w:val="AB23EC8968614510827193F14799BDDD"/>
    <w:rPr/>
  </w:style>
  <w:style w:type="paragraph" w:customStyle="1" w:styleId="BD03F96CC5F74CF7904A833BA35748AD">
    <w:name w:val="BD03F96CC5F74CF7904A833BA35748AD"/>
    <w:rPr/>
  </w:style>
  <w:style w:type="paragraph" w:customStyle="1" w:styleId="D1BF17A3EF734E07BA299D0EB62CACC5">
    <w:name w:val="D1BF17A3EF734E07BA299D0EB62CACC5"/>
    <w:rPr/>
  </w:style>
  <w:style w:type="character" w:customStyle="1" w:styleId="PersonalNameChar">
    <w:name w:val="人员姓名字符"/>
    <w:basedOn w:val="TitleChar"/>
    <w:link w:val="PersonalName"/>
    <w:rPr>
      <w:rFonts w:asciiTheme="majorHAnsi" w:hAnsiTheme="majorHAnsi" w:cstheme="majorBidi" w:eastAsiaTheme="majorEastAsia"/>
      <w:b/>
      <w:color w:val="1F497D" w:themeColor="text2"/>
      <w:kern w:val="28"/>
      <w:sz w:val="28"/>
      <w:szCs w:val="28"/>
      <w14:ligatures w14:val="standard"/>
      <w14:numForm w14:val="oldStyle"/>
    </w:rPr>
  </w:style>
  <w:style w:type="paragraph" w:customStyle="1" w:styleId="991FF546CD26408DBC6DA66442370436">
    <w:name w:val="991FF546CD26408DBC6DA66442370436"/>
    <w:rPr/>
  </w:style>
  <w:style w:type="paragraph" w:customStyle="1" w:styleId="AAF36AD954ED444FB412C25438A9EA40">
    <w:name w:val="AAF36AD954ED444FB412C25438A9EA40"/>
    <w:rPr/>
  </w:style>
  <w:style w:type="paragraph" w:customStyle="1" w:styleId="6A30673E12734519B27131ED2A755704">
    <w:name w:val="6A30673E12734519B27131ED2A755704"/>
    <w:rPr/>
  </w:style>
  <w:style w:type="paragraph" w:customStyle="1" w:styleId="38BCBCDAD407424CBC166837CC7DA258">
    <w:name w:val="38BCBCDAD407424CBC166837CC7DA258"/>
    <w:rPr/>
  </w:style>
  <w:style w:type="paragraph" w:customStyle="1" w:styleId="99C11EC7524E441BA6CC628CBF0999BB">
    <w:name w:val="99C11EC7524E441BA6CC628CBF0999BB"/>
    <w:rPr/>
  </w:style>
  <w:style w:type="paragraph" w:customStyle="1" w:styleId="84E6B145358F483390A3A4495DD84B6E">
    <w:name w:val="84E6B145358F483390A3A4495DD84B6E"/>
    <w:rPr/>
  </w:style>
  <w:style w:type="paragraph" w:customStyle="1" w:styleId="2D3062D2F2F4444298CC52061CF6813F">
    <w:name w:val="2D3062D2F2F4444298CC52061CF6813F"/>
    <w:rPr/>
  </w:style>
  <w:style w:type="paragraph" w:customStyle="1" w:styleId="B39F3D256EDD4C93B085815EEAF9B0A3">
    <w:name w:val="B39F3D256EDD4C93B085815EEAF9B0A3"/>
    <w:rPr/>
  </w:style>
  <w:style w:type="paragraph" w:customStyle="1" w:styleId="4FA694FBC137449090A7B106481E487A">
    <w:name w:val="4FA694FBC137449090A7B106481E487A"/>
    <w:rPr/>
  </w:style>
  <w:style w:type="paragraph" w:customStyle="1" w:styleId="3B9B9A43C60647E2BC682D79AF682B3E">
    <w:name w:val="3B9B9A43C60647E2BC682D79AF682B3E"/>
    <w:rPr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jpeg"/></Relationships>  
</file>

<file path=word/theme/theme1.xml><?xml version="1.0" encoding="utf-8"?>
<a:theme xmlns:a="http://schemas.openxmlformats.org/drawingml/2006/main" name="Adjacency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jacency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75000">
              <a:schemeClr val="phClr">
                <a:shade val="100000"/>
                <a:satMod val="115000"/>
              </a:schemeClr>
            </a:gs>
            <a:gs pos="100000">
              <a:schemeClr val="phClr">
                <a:shade val="70000"/>
                <a:satMod val="130000"/>
              </a:schemeClr>
            </a:gs>
          </a:gsLst>
          <a:path path="circle">
            <a:fillToRect l="20000" t="50000" r="100000" b="5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7000"/>
              </a:schemeClr>
              <a:schemeClr val="phClr">
                <a:shade val="96000"/>
              </a:schemeClr>
            </a:duotone>
          </a:blip>
          <a:tile tx="0" ty="0" sx="32000" sy="32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  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/></Relationships>  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F762DA-57FE-4DB2-A5C9-E5D4ACBFE43A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F8221F0E-2961-402A-AAAA-E85F587B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</Template>
  <TotalTime>1</TotalTime>
  <Pages>1</Pages>
  <Words>73</Words>
  <Characters>421</Characters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2009-09-24T16:38:00Z</dcterms:created>
  <dcterms:modified xsi:type="dcterms:W3CDTF">2009-11-18T19:47:00Z</dcterms:modified>
</cp:coreProperties>
</file>